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C0D85" w14:textId="77CF1F9A" w:rsidR="00D04939" w:rsidRDefault="00AC59C1" w:rsidP="00AC59C1">
      <w:pPr>
        <w:pStyle w:val="Titre1"/>
      </w:pPr>
      <w:r>
        <w:t xml:space="preserve">Applications : </w:t>
      </w:r>
      <w:r w:rsidR="003B1DFE">
        <w:t>systèmes à plusieurs masses</w:t>
      </w:r>
    </w:p>
    <w:p w14:paraId="16DEDEE9" w14:textId="00C1B9FE" w:rsidR="00666F61" w:rsidRDefault="00666F61"/>
    <w:p w14:paraId="0029CC0B" w14:textId="218905A8" w:rsidR="00C90799" w:rsidRPr="00597F99" w:rsidRDefault="00F94DA8" w:rsidP="00C90799">
      <w:pPr>
        <w:pStyle w:val="Titre2"/>
        <w:rPr>
          <w:rFonts w:cstheme="minorHAnsi"/>
        </w:rPr>
      </w:pP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EDAA490" wp14:editId="77D3D95B">
                <wp:simplePos x="0" y="0"/>
                <wp:positionH relativeFrom="column">
                  <wp:posOffset>2408555</wp:posOffset>
                </wp:positionH>
                <wp:positionV relativeFrom="paragraph">
                  <wp:posOffset>2052320</wp:posOffset>
                </wp:positionV>
                <wp:extent cx="769620" cy="373380"/>
                <wp:effectExtent l="0" t="0" r="0" b="7620"/>
                <wp:wrapNone/>
                <wp:docPr id="894103766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373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4D2BE" w14:textId="602B2725" w:rsidR="005C2CC0" w:rsidRDefault="005C2CC0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3,8 cm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DAA490" id="_x0000_t202" coordsize="21600,21600" o:spt="202" path="m,l,21600r21600,l21600,xe">
                <v:stroke joinstyle="miter"/>
                <v:path gradientshapeok="t" o:connecttype="rect"/>
              </v:shapetype>
              <v:shape id="Zone de texte 10" o:spid="_x0000_s1026" type="#_x0000_t202" style="position:absolute;left:0;text-align:left;margin-left:189.65pt;margin-top:161.6pt;width:60.6pt;height:29.4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" filled="f" stroked="f" strokeweight=".5pt">
                <v:textbox>
                  <w:txbxContent>
                    <w:p w14:paraId="6664D2BE" w14:textId="602B2725" w:rsidR="005C2CC0" w:rsidRDefault="005C2CC0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3,8 cm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1D35625" wp14:editId="6F644EB5">
                <wp:simplePos x="0" y="0"/>
                <wp:positionH relativeFrom="column">
                  <wp:posOffset>2077085</wp:posOffset>
                </wp:positionH>
                <wp:positionV relativeFrom="paragraph">
                  <wp:posOffset>2075180</wp:posOffset>
                </wp:positionV>
                <wp:extent cx="1368000" cy="0"/>
                <wp:effectExtent l="38100" t="76200" r="22860" b="114300"/>
                <wp:wrapNone/>
                <wp:docPr id="907688516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6800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E79E4D" id="Connecteur droit 9" o:spid="_x0000_s1026" style="position:absolute;flip:y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55pt,163.4pt" to="271.25pt,1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" strokecolor="black [3213]" strokeweight="1.25pt">
                <v:stroke startarrow="open" endarrow="open"/>
              </v:line>
            </w:pict>
          </mc:Fallback>
        </mc:AlternateContent>
      </w:r>
      <w:r w:rsidR="00A87D12" w:rsidRPr="00597F99">
        <w:rPr>
          <w:rFonts w:cstheme="minorHAnsi"/>
        </w:rPr>
        <w:t xml:space="preserve">On a représenté sur la figure ci-dessous quelques lignes équipotentielles du système (simplifié) Terre – Lune. </w:t>
      </w:r>
      <w:r w:rsidR="00A87D12" w:rsidRPr="00597F99">
        <w:rPr>
          <w:rFonts w:cstheme="minorHAnsi"/>
        </w:rPr>
        <w:br/>
      </w:r>
      <w:r w:rsidRPr="00597F99">
        <w:rPr>
          <w:noProof/>
        </w:rPr>
        <w:drawing>
          <wp:inline distT="0" distB="0" distL="0" distR="0" wp14:anchorId="185CFA23" wp14:editId="59257BC2">
            <wp:extent cx="4679133" cy="3131820"/>
            <wp:effectExtent l="0" t="0" r="7620" b="0"/>
            <wp:docPr id="29" name="Image 29" descr="Une image contenant croquis, dessin, cercle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croquis, dessin, cercle, Dessin au trait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06364" cy="3150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2CE2" w14:textId="77777777" w:rsidR="007F0905" w:rsidRDefault="00A87D12" w:rsidP="007F0905">
      <w:pPr>
        <w:pStyle w:val="Paragraphedeliste"/>
        <w:numPr>
          <w:ilvl w:val="0"/>
          <w:numId w:val="36"/>
        </w:numPr>
        <w:rPr>
          <w:rFonts w:cstheme="minorHAnsi"/>
          <w:lang w:eastAsia="en-US"/>
        </w:rPr>
      </w:pPr>
      <w:r w:rsidRPr="00597F99">
        <w:rPr>
          <w:rFonts w:cstheme="minorHAnsi"/>
          <w:lang w:eastAsia="en-US"/>
        </w:rPr>
        <w:t>Tracer quelques lignes de champ dans le système Terre Lune</w:t>
      </w:r>
    </w:p>
    <w:p w14:paraId="13C54685" w14:textId="3A83EA4C" w:rsidR="007F0905" w:rsidRPr="007F0905" w:rsidRDefault="000718C8" w:rsidP="007F0905">
      <w:pPr>
        <w:pStyle w:val="Paragraphedeliste"/>
        <w:numPr>
          <w:ilvl w:val="0"/>
          <w:numId w:val="36"/>
        </w:numPr>
        <w:rPr>
          <w:rFonts w:cstheme="minorHAnsi"/>
          <w:lang w:eastAsia="en-US"/>
        </w:rPr>
      </w:pPr>
      <w:r w:rsidRPr="00597F99">
        <w:t xml:space="preserve">Représenter qualitativement le potentiel en fonction de l’axe </w:t>
      </w:r>
      <m:oMath>
        <m:r>
          <w:rPr>
            <w:rFonts w:ascii="Cambria Math" w:hAnsi="Cambria Math"/>
          </w:rPr>
          <m:t>Ox</m:t>
        </m:r>
      </m:oMath>
      <w:r>
        <w:t xml:space="preserve"> représenté sur la figure,</w:t>
      </w:r>
      <w:r w:rsidRPr="00597F99">
        <w:t xml:space="preserve"> </w:t>
      </w:r>
      <w:r>
        <w:t xml:space="preserve">passant par le centre de chaque </w:t>
      </w:r>
      <w:r w:rsidR="00872293">
        <w:t>astre</w:t>
      </w:r>
      <w:r w:rsidRPr="00597F99">
        <w:t>.</w:t>
      </w:r>
    </w:p>
    <w:p w14:paraId="2DCAB496" w14:textId="77777777" w:rsidR="009111BC" w:rsidRDefault="000718C8" w:rsidP="009111BC">
      <w:pPr>
        <w:pStyle w:val="Paragraphedeliste"/>
        <w:numPr>
          <w:ilvl w:val="0"/>
          <w:numId w:val="36"/>
        </w:numPr>
        <w:rPr>
          <w:rFonts w:cstheme="minorHAnsi"/>
          <w:lang w:eastAsia="en-US"/>
        </w:rPr>
      </w:pPr>
      <w:r>
        <w:t>Expliquer comment évolue spontanément un objet placé sur l’axe Ox. Justifier.</w:t>
      </w:r>
      <w:r w:rsidR="00872293">
        <w:br/>
      </w:r>
      <w:r w:rsidR="00C90799" w:rsidRPr="00872293">
        <w:rPr>
          <w:rFonts w:cstheme="minorHAnsi"/>
          <w:lang w:eastAsia="en-US"/>
        </w:rPr>
        <w:t>Identifier sur la courbe tracée l’emplacement du point dans l’espace où les forces d’attraction exercées par la Lune et par la Terre s’annulent.</w:t>
      </w:r>
      <w:r w:rsidR="007F0905" w:rsidRPr="00872293">
        <w:rPr>
          <w:rFonts w:cstheme="minorHAnsi"/>
          <w:lang w:eastAsia="en-US"/>
        </w:rPr>
        <w:t xml:space="preserve"> </w:t>
      </w:r>
      <w:r w:rsidR="00C90799" w:rsidRPr="00872293">
        <w:rPr>
          <w:rFonts w:cstheme="minorHAnsi"/>
          <w:lang w:eastAsia="en-US"/>
        </w:rPr>
        <w:t>On appelle ce point, le point de Lagrange (</w:t>
      </w:r>
      <m:oMath>
        <m:sSub>
          <m:sSubPr>
            <m:ctrlPr>
              <w:rPr>
                <w:rFonts w:ascii="Cambria Math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hAnsi="Cambria Math" w:cstheme="minorHAnsi"/>
                <w:lang w:eastAsia="en-US"/>
              </w:rPr>
              <m:t>1</m:t>
            </m:r>
          </m:sub>
        </m:sSub>
      </m:oMath>
      <w:r w:rsidR="00C90799" w:rsidRPr="00872293">
        <w:rPr>
          <w:rFonts w:cstheme="minorHAnsi"/>
          <w:lang w:eastAsia="en-US"/>
        </w:rPr>
        <w:t>).</w:t>
      </w:r>
    </w:p>
    <w:p w14:paraId="19B95F62" w14:textId="05EF56FA" w:rsidR="000718C8" w:rsidRPr="009111BC" w:rsidRDefault="000718C8" w:rsidP="009111BC">
      <w:pPr>
        <w:pStyle w:val="Paragraphedeliste"/>
        <w:numPr>
          <w:ilvl w:val="0"/>
          <w:numId w:val="36"/>
        </w:numPr>
        <w:rPr>
          <w:rFonts w:cstheme="minorHAnsi"/>
          <w:lang w:eastAsia="en-US"/>
        </w:rPr>
      </w:pPr>
      <w:r>
        <w:rPr>
          <w:lang w:eastAsia="en-US"/>
        </w:rPr>
        <w:t xml:space="preserve">Le point M est situé à égale distance des deux </w:t>
      </w:r>
      <w:r w:rsidR="009111BC">
        <w:rPr>
          <w:lang w:eastAsia="en-US"/>
        </w:rPr>
        <w:t>astre</w:t>
      </w:r>
      <w:r>
        <w:rPr>
          <w:lang w:eastAsia="en-US"/>
        </w:rPr>
        <w:t xml:space="preserve">s. On appelle </w:t>
      </w:r>
      <m:oMath>
        <m:acc>
          <m:accPr>
            <m:chr m:val="⃗"/>
            <m:ctrlPr>
              <w:rPr>
                <w:rFonts w:ascii="Cambria Math" w:hAnsi="Cambria Math"/>
                <w:i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lang w:eastAsia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lang w:eastAsia="en-US"/>
                  </w:rPr>
                  <m:t>1</m:t>
                </m:r>
              </m:sub>
            </m:sSub>
          </m:e>
        </m:acc>
      </m:oMath>
      <w:r>
        <w:rPr>
          <w:lang w:eastAsia="en-US"/>
        </w:rPr>
        <w:t xml:space="preserve"> le champ gravitationnel créé par l</w:t>
      </w:r>
      <w:r w:rsidR="009111BC">
        <w:rPr>
          <w:lang w:eastAsia="en-US"/>
        </w:rPr>
        <w:t>a Terre</w:t>
      </w:r>
      <w:r>
        <w:rPr>
          <w:lang w:eastAsia="en-US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/>
                <w:i/>
                <w:lang w:eastAsia="en-US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lang w:eastAsia="en-US"/>
                  </w:rPr>
                </m:ctrlPr>
              </m:sSubPr>
              <m:e>
                <m:r>
                  <w:rPr>
                    <w:rFonts w:ascii="Cambria Math" w:hAnsi="Cambria Math"/>
                    <w:lang w:eastAsia="en-US"/>
                  </w:rPr>
                  <m:t>g</m:t>
                </m:r>
              </m:e>
              <m:sub>
                <m:r>
                  <w:rPr>
                    <w:rFonts w:ascii="Cambria Math" w:hAnsi="Cambria Math"/>
                    <w:lang w:eastAsia="en-US"/>
                  </w:rPr>
                  <m:t>2</m:t>
                </m:r>
              </m:sub>
            </m:sSub>
          </m:e>
        </m:acc>
      </m:oMath>
      <w:r>
        <w:rPr>
          <w:lang w:eastAsia="en-US"/>
        </w:rPr>
        <w:t xml:space="preserve"> le champ gravitationnel créé par l</w:t>
      </w:r>
      <w:r w:rsidR="00FB712A">
        <w:rPr>
          <w:lang w:eastAsia="en-US"/>
        </w:rPr>
        <w:t>e Soleil</w:t>
      </w:r>
      <w:r>
        <w:rPr>
          <w:lang w:eastAsia="en-US"/>
        </w:rPr>
        <w:t>.</w:t>
      </w:r>
      <w:r>
        <w:rPr>
          <w:lang w:eastAsia="en-US"/>
        </w:rPr>
        <w:br/>
        <w:t xml:space="preserve">Montrer que </w:t>
      </w:r>
      <m:oMath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g</m:t>
            </m:r>
          </m:e>
          <m:sub>
            <m:r>
              <w:rPr>
                <w:rFonts w:ascii="Cambria Math" w:hAnsi="Cambria Math"/>
                <w:lang w:eastAsia="en-US"/>
              </w:rPr>
              <m:t>1</m:t>
            </m:r>
          </m:sub>
        </m:sSub>
        <m:r>
          <w:rPr>
            <w:rFonts w:ascii="Cambria Math" w:hAnsi="Cambria Math"/>
            <w:lang w:eastAsia="en-US"/>
          </w:rPr>
          <m:t>=4</m:t>
        </m:r>
        <m:sSub>
          <m:sSubPr>
            <m:ctrlPr>
              <w:rPr>
                <w:rFonts w:ascii="Cambria Math" w:hAnsi="Cambria Math"/>
                <w:i/>
                <w:lang w:eastAsia="en-US"/>
              </w:rPr>
            </m:ctrlPr>
          </m:sSubPr>
          <m:e>
            <m:r>
              <w:rPr>
                <w:rFonts w:ascii="Cambria Math" w:hAnsi="Cambria Math"/>
                <w:lang w:eastAsia="en-US"/>
              </w:rPr>
              <m:t>g</m:t>
            </m:r>
          </m:e>
          <m:sub>
            <m:r>
              <w:rPr>
                <w:rFonts w:ascii="Cambria Math" w:hAnsi="Cambria Math"/>
                <w:lang w:eastAsia="en-US"/>
              </w:rPr>
              <m:t>2</m:t>
            </m:r>
          </m:sub>
        </m:sSub>
      </m:oMath>
      <w:r>
        <w:rPr>
          <w:lang w:eastAsia="en-US"/>
        </w:rPr>
        <w:t xml:space="preserve"> en ce point.</w:t>
      </w:r>
      <w:r>
        <w:rPr>
          <w:lang w:eastAsia="en-US"/>
        </w:rPr>
        <w:br/>
        <w:t>Justifier la direction de la ligne équipotentielle tracée sur la figure 1.</w:t>
      </w:r>
    </w:p>
    <w:p w14:paraId="0547664C" w14:textId="52F324F6" w:rsidR="00A87D12" w:rsidRDefault="007E56C3">
      <w:r w:rsidRPr="00047366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6BA2258E" wp14:editId="0C662873">
                <wp:simplePos x="0" y="0"/>
                <wp:positionH relativeFrom="column">
                  <wp:posOffset>3261995</wp:posOffset>
                </wp:positionH>
                <wp:positionV relativeFrom="paragraph">
                  <wp:posOffset>330200</wp:posOffset>
                </wp:positionV>
                <wp:extent cx="3173095" cy="3162300"/>
                <wp:effectExtent l="0" t="0" r="8255" b="0"/>
                <wp:wrapSquare wrapText="bothSides"/>
                <wp:docPr id="1225308561" name="Groupe 1225308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73095" cy="3162300"/>
                          <a:chOff x="0" y="0"/>
                          <a:chExt cx="4057015" cy="4251960"/>
                        </a:xfrm>
                      </wpg:grpSpPr>
                      <pic:pic xmlns:pic="http://schemas.openxmlformats.org/drawingml/2006/picture">
                        <pic:nvPicPr>
                          <pic:cNvPr id="176022861" name="Image 176022861" descr="TROY - Background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7015" cy="425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4816305" name="Connecteur droit 464816305"/>
                        <wps:cNvCnPr/>
                        <wps:spPr>
                          <a:xfrm flipH="1">
                            <a:off x="1744843" y="2110740"/>
                            <a:ext cx="4264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  <a:tailEnd type="oval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67215864" name="Zone de texte 1567215864"/>
                        <wps:cNvSpPr txBox="1"/>
                        <wps:spPr>
                          <a:xfrm>
                            <a:off x="1715083" y="2136827"/>
                            <a:ext cx="327660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DDCBE3" w14:textId="77777777" w:rsidR="00E82985" w:rsidRPr="009B59F3" w:rsidRDefault="00E82985" w:rsidP="00E82985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9B59F3">
                                <w:rPr>
                                  <w:b/>
                                  <w:bCs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A2258E" id="Groupe 1225308561" o:spid="_x0000_s1027" style="position:absolute;margin-left:256.85pt;margin-top:26pt;width:249.85pt;height:249pt;z-index:-251668992;mso-width-relative:margin;mso-height-relative:margin" coordsize="40570,4251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76022861" o:spid="_x0000_s1028" type="#_x0000_t75" alt="TROY - Background" style="position:absolute;width:40570;height:42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">
                  <v:imagedata r:id="rId8" o:title="TROY - Background"/>
                </v:shape>
                <v:line id="Connecteur droit 464816305" o:spid="_x0000_s1029" style="position:absolute;flip:x;visibility:visible;mso-wrap-style:square" from="17448,21107" to="17874,211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" strokecolor="white [3212]">
                  <v:stroke endarrow="oval"/>
                </v:line>
                <v:shape id="Zone de texte 1567215864" o:spid="_x0000_s1030" type="#_x0000_t202" style="position:absolute;left:17150;top:21368;width:3277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" filled="f" stroked="f" strokeweight=".5pt">
                  <v:textbox>
                    <w:txbxContent>
                      <w:p w14:paraId="05DDCBE3" w14:textId="77777777" w:rsidR="00E82985" w:rsidRPr="009B59F3" w:rsidRDefault="00E82985" w:rsidP="00E82985">
                        <w:pPr>
                          <w:rPr>
                            <w:b/>
                            <w:bCs/>
                          </w:rPr>
                        </w:pPr>
                        <w:r w:rsidRPr="009B59F3">
                          <w:rPr>
                            <w:b/>
                            <w:bCs/>
                          </w:rPr>
                          <w:t>G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F5D93">
        <w:rPr>
          <w:lang w:eastAsia="en-US"/>
        </w:rPr>
        <w:br/>
      </w:r>
    </w:p>
    <w:p w14:paraId="28E366FC" w14:textId="2E7B18AE" w:rsidR="00E82985" w:rsidRPr="00047366" w:rsidRDefault="00E82985" w:rsidP="00E82985">
      <w:pPr>
        <w:pStyle w:val="Titre2"/>
        <w:rPr>
          <w:rFonts w:eastAsiaTheme="minorEastAsia" w:cstheme="minorHAnsi"/>
        </w:rPr>
      </w:pPr>
      <w:r w:rsidRPr="00047366">
        <w:rPr>
          <w:rFonts w:cstheme="minorHAnsi"/>
        </w:rPr>
        <w:t>La carte des équipotentielles d’un système Soleil (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M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 w:rsidRPr="00047366">
        <w:rPr>
          <w:rFonts w:eastAsiaTheme="minorEastAsia" w:cstheme="minorHAnsi"/>
        </w:rPr>
        <w:t>) – planète (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</w:rPr>
            </m:ctrlPr>
          </m:sSubPr>
          <m:e>
            <m:r>
              <w:rPr>
                <w:rFonts w:ascii="Cambria Math" w:eastAsiaTheme="minorEastAsia" w:hAnsi="Cambria Math" w:cstheme="minorHAnsi"/>
              </w:rPr>
              <m:t>M</m:t>
            </m:r>
          </m:e>
          <m:sub>
            <m:r>
              <w:rPr>
                <w:rFonts w:ascii="Cambria Math" w:eastAsiaTheme="minorEastAsia" w:hAnsi="Cambria Math" w:cstheme="minorHAnsi"/>
              </w:rPr>
              <m:t>2</m:t>
            </m:r>
          </m:sub>
        </m:sSub>
      </m:oMath>
      <w:r w:rsidRPr="00047366">
        <w:rPr>
          <w:rFonts w:eastAsiaTheme="minorEastAsia" w:cstheme="minorHAnsi"/>
        </w:rPr>
        <w:t>) est représentée ci-contre.</w:t>
      </w:r>
      <w:r w:rsidRPr="00047366">
        <w:rPr>
          <w:rFonts w:eastAsiaTheme="minorEastAsia" w:cstheme="minorHAnsi"/>
        </w:rPr>
        <w:br/>
        <w:t xml:space="preserve">La rotation du système autour de son barycentre </w:t>
      </w:r>
      <m:oMath>
        <m:r>
          <w:rPr>
            <w:rFonts w:ascii="Cambria Math" w:eastAsiaTheme="minorEastAsia" w:hAnsi="Cambria Math" w:cstheme="minorHAnsi"/>
          </w:rPr>
          <m:t>G</m:t>
        </m:r>
      </m:oMath>
      <w:r w:rsidRPr="00047366">
        <w:rPr>
          <w:rFonts w:eastAsiaTheme="minorEastAsia" w:cstheme="minorHAnsi"/>
        </w:rPr>
        <w:t xml:space="preserve"> engendre des forces d’inertie centrifuges qui s’additionnent aux forces gravitationnelles exercées par les deux astres.</w:t>
      </w:r>
      <w:r w:rsidRPr="00047366">
        <w:rPr>
          <w:rFonts w:eastAsiaTheme="minorEastAsia" w:cstheme="minorHAnsi"/>
        </w:rPr>
        <w:br/>
        <w:t>En conséquence, d’autres points de Lagrange existent où la somme des trois forces s’annulent.</w:t>
      </w:r>
      <w:r w:rsidRPr="00047366">
        <w:rPr>
          <w:rFonts w:cstheme="minorHAnsi"/>
          <w:noProof/>
        </w:rPr>
        <w:t xml:space="preserve"> </w:t>
      </w:r>
      <w:hyperlink r:id="rId9" w:history="1">
        <w:r w:rsidR="009A0985" w:rsidRPr="00146F84">
          <w:rPr>
            <w:rStyle w:val="Lienhypertexte"/>
            <w:rFonts w:cstheme="minorHAnsi"/>
          </w:rPr>
          <w:t>https://www.youtube.com/watch?v=7PHvDj4TDfM&amp;ab_channel</w:t>
        </w:r>
        <w:r w:rsidR="009A0985" w:rsidRPr="00146F84">
          <w:rPr>
            <w:rStyle w:val="Lienhypertexte"/>
            <w:rFonts w:cstheme="minorHAnsi"/>
          </w:rPr>
          <w:t>=</w:t>
        </w:r>
        <w:r w:rsidR="009A0985" w:rsidRPr="00146F84">
          <w:rPr>
            <w:rStyle w:val="Lienhypertexte"/>
            <w:rFonts w:cstheme="minorHAnsi"/>
          </w:rPr>
          <w:t>ScottManley</w:t>
        </w:r>
      </w:hyperlink>
      <w:r w:rsidR="007E56C3">
        <w:rPr>
          <w:rStyle w:val="Lienhypertexte"/>
          <w:rFonts w:cstheme="minorHAnsi"/>
        </w:rPr>
        <w:br/>
      </w:r>
    </w:p>
    <w:p w14:paraId="6DAF1B1E" w14:textId="4483CFB2" w:rsidR="00E82985" w:rsidRPr="001E50BA" w:rsidRDefault="00311264" w:rsidP="00F67E18">
      <w:pPr>
        <w:pStyle w:val="Paragraphedeliste"/>
        <w:numPr>
          <w:ilvl w:val="0"/>
          <w:numId w:val="37"/>
        </w:numPr>
        <w:rPr>
          <w:rFonts w:eastAsiaTheme="minorEastAsia" w:cstheme="minorHAnsi"/>
          <w:lang w:eastAsia="en-US"/>
        </w:rPr>
      </w:pPr>
      <w:r w:rsidRPr="00047366">
        <w:rPr>
          <w:rFonts w:cstheme="minorHAnsi"/>
          <w:noProof/>
        </w:rPr>
        <w:lastRenderedPageBreak/>
        <w:drawing>
          <wp:anchor distT="0" distB="0" distL="114300" distR="114300" simplePos="0" relativeHeight="251655680" behindDoc="0" locked="0" layoutInCell="1" allowOverlap="1" wp14:anchorId="5A25AAA2" wp14:editId="6889190C">
            <wp:simplePos x="0" y="0"/>
            <wp:positionH relativeFrom="column">
              <wp:posOffset>4092575</wp:posOffset>
            </wp:positionH>
            <wp:positionV relativeFrom="paragraph">
              <wp:posOffset>3810</wp:posOffset>
            </wp:positionV>
            <wp:extent cx="2453640" cy="1908175"/>
            <wp:effectExtent l="0" t="0" r="3810" b="0"/>
            <wp:wrapSquare wrapText="bothSides"/>
            <wp:docPr id="304466792" name="Image 304466792" descr="Voyager aux confins du système solaire en économisant l'énergie | Accro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oyager aux confins du système solaire en économisant l'énergie | Accro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958"/>
                    <a:stretch/>
                  </pic:blipFill>
                  <pic:spPr bwMode="auto">
                    <a:xfrm>
                      <a:off x="0" y="0"/>
                      <a:ext cx="245364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985" w:rsidRPr="001E50BA">
        <w:rPr>
          <w:rFonts w:eastAsiaTheme="minorEastAsia" w:cstheme="minorHAnsi"/>
          <w:lang w:eastAsia="en-US"/>
        </w:rPr>
        <w:t>Le graphe ci-dessous représente en 3 dimensions le potentiel</w:t>
      </w:r>
      <w:r w:rsidR="001E50BA" w:rsidRPr="001E50BA">
        <w:rPr>
          <w:rFonts w:eastAsiaTheme="minorEastAsia" w:cstheme="minorHAnsi"/>
          <w:lang w:eastAsia="en-US"/>
        </w:rPr>
        <w:t xml:space="preserve">. </w:t>
      </w:r>
      <w:r w:rsidR="00E82985" w:rsidRPr="001E50BA">
        <w:rPr>
          <w:rFonts w:eastAsiaTheme="minorEastAsia" w:cstheme="minorHAnsi"/>
          <w:lang w:eastAsia="en-US"/>
        </w:rPr>
        <w:t xml:space="preserve">Identifier sur ce graphe les points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1</m:t>
            </m:r>
          </m:sub>
        </m:sSub>
      </m:oMath>
      <w:r w:rsidR="00E82985" w:rsidRPr="001E50BA">
        <w:rPr>
          <w:rFonts w:eastAsiaTheme="minorEastAsia" w:cstheme="minorHAnsi"/>
          <w:lang w:eastAsia="en-US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2</m:t>
            </m:r>
          </m:sub>
        </m:sSub>
      </m:oMath>
      <w:r w:rsidR="00E82985" w:rsidRPr="001E50BA">
        <w:rPr>
          <w:rFonts w:eastAsiaTheme="minorEastAsia" w:cstheme="minorHAnsi"/>
          <w:lang w:eastAsia="en-US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3</m:t>
            </m:r>
          </m:sub>
        </m:sSub>
      </m:oMath>
      <w:r w:rsidR="00E82985" w:rsidRPr="001E50BA">
        <w:rPr>
          <w:rFonts w:eastAsiaTheme="minorEastAsia" w:cstheme="minorHAnsi"/>
          <w:lang w:eastAsia="en-US"/>
        </w:rPr>
        <w:t xml:space="preserve">,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4</m:t>
            </m:r>
          </m:sub>
        </m:sSub>
      </m:oMath>
      <w:r w:rsidR="00E82985" w:rsidRPr="001E50BA">
        <w:rPr>
          <w:rFonts w:eastAsiaTheme="minorEastAsia" w:cstheme="minorHAnsi"/>
          <w:lang w:eastAsia="en-US"/>
        </w:rPr>
        <w:t xml:space="preserve"> et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5</m:t>
            </m:r>
          </m:sub>
        </m:sSub>
      </m:oMath>
      <w:r w:rsidR="00E82985" w:rsidRPr="001E50BA">
        <w:rPr>
          <w:rFonts w:eastAsiaTheme="minorEastAsia" w:cstheme="minorHAnsi"/>
          <w:lang w:eastAsia="en-US"/>
        </w:rPr>
        <w:t>.</w:t>
      </w:r>
      <w:r w:rsidR="00E82985" w:rsidRPr="001E50BA">
        <w:rPr>
          <w:rFonts w:cstheme="minorHAnsi"/>
          <w:noProof/>
        </w:rPr>
        <w:t xml:space="preserve"> </w:t>
      </w:r>
      <w:r w:rsidRPr="001E50BA">
        <w:rPr>
          <w:rFonts w:cstheme="minorHAnsi"/>
          <w:noProof/>
        </w:rPr>
        <w:br/>
      </w:r>
      <w:r w:rsidRPr="001E50BA">
        <w:rPr>
          <w:rFonts w:cstheme="minorHAnsi"/>
          <w:noProof/>
        </w:rPr>
        <w:br/>
      </w:r>
    </w:p>
    <w:p w14:paraId="71B02EDA" w14:textId="77777777" w:rsidR="00E82985" w:rsidRPr="00047366" w:rsidRDefault="00E82985" w:rsidP="00E82985">
      <w:pPr>
        <w:pStyle w:val="Paragraphedeliste"/>
        <w:numPr>
          <w:ilvl w:val="0"/>
          <w:numId w:val="37"/>
        </w:numPr>
        <w:rPr>
          <w:rFonts w:eastAsiaTheme="minorEastAsia" w:cstheme="minorHAnsi"/>
          <w:lang w:eastAsia="en-US"/>
        </w:rPr>
      </w:pPr>
      <w:r w:rsidRPr="00047366">
        <w:rPr>
          <w:rFonts w:eastAsiaTheme="minorEastAsia" w:cstheme="minorHAnsi"/>
          <w:lang w:eastAsia="en-US"/>
        </w:rPr>
        <w:t>Tracer le graphe représentant l’évolution du potentiel gravitationnel :</w:t>
      </w:r>
    </w:p>
    <w:p w14:paraId="0F026333" w14:textId="77777777" w:rsidR="00E82985" w:rsidRPr="00047366" w:rsidRDefault="00E82985" w:rsidP="00E82985">
      <w:pPr>
        <w:pStyle w:val="Paragraphedeliste"/>
        <w:numPr>
          <w:ilvl w:val="1"/>
          <w:numId w:val="31"/>
        </w:numPr>
        <w:rPr>
          <w:rFonts w:eastAsiaTheme="minorEastAsia" w:cstheme="minorHAnsi"/>
          <w:lang w:eastAsia="en-US"/>
        </w:rPr>
      </w:pPr>
      <w:r w:rsidRPr="00047366">
        <w:rPr>
          <w:rFonts w:eastAsiaTheme="minorEastAsia" w:cstheme="minorHAnsi"/>
          <w:lang w:eastAsia="en-US"/>
        </w:rPr>
        <w:t xml:space="preserve">Le long de la droite </w:t>
      </w:r>
      <m:oMath>
        <m:r>
          <w:rPr>
            <w:rFonts w:ascii="Cambria Math" w:eastAsiaTheme="minorEastAsia" w:hAnsi="Cambria Math" w:cstheme="minorHAnsi"/>
            <w:lang w:eastAsia="en-US"/>
          </w:rPr>
          <m:t>(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3</m:t>
            </m:r>
          </m:sub>
        </m:sSub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2</m:t>
            </m:r>
          </m:sub>
        </m:sSub>
        <m:r>
          <w:rPr>
            <w:rFonts w:ascii="Cambria Math" w:eastAsiaTheme="minorEastAsia" w:hAnsi="Cambria Math" w:cstheme="minorHAnsi"/>
            <w:lang w:eastAsia="en-US"/>
          </w:rPr>
          <m:t>)</m:t>
        </m:r>
      </m:oMath>
    </w:p>
    <w:p w14:paraId="69A454B2" w14:textId="13152C4D" w:rsidR="00E82985" w:rsidRDefault="00E82985" w:rsidP="00E82985">
      <w:pPr>
        <w:pStyle w:val="Paragraphedeliste"/>
        <w:numPr>
          <w:ilvl w:val="1"/>
          <w:numId w:val="31"/>
        </w:numPr>
        <w:rPr>
          <w:rFonts w:eastAsiaTheme="minorEastAsia" w:cstheme="minorHAnsi"/>
          <w:lang w:eastAsia="en-US"/>
        </w:rPr>
      </w:pPr>
      <w:r w:rsidRPr="00047366">
        <w:rPr>
          <w:rFonts w:eastAsiaTheme="minorEastAsia" w:cstheme="minorHAnsi"/>
          <w:lang w:eastAsia="en-US"/>
        </w:rPr>
        <w:t xml:space="preserve">Le long de la droite </w:t>
      </w:r>
      <m:oMath>
        <m:r>
          <w:rPr>
            <w:rFonts w:ascii="Cambria Math" w:eastAsiaTheme="minorEastAsia" w:hAnsi="Cambria Math" w:cstheme="minorHAnsi"/>
            <w:lang w:eastAsia="en-US"/>
          </w:rPr>
          <m:t>(</m:t>
        </m:r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M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1</m:t>
            </m:r>
          </m:sub>
        </m:sSub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4</m:t>
            </m:r>
          </m:sub>
        </m:sSub>
        <m:r>
          <w:rPr>
            <w:rFonts w:ascii="Cambria Math" w:eastAsiaTheme="minorEastAsia" w:hAnsi="Cambria Math" w:cstheme="minorHAnsi"/>
            <w:lang w:eastAsia="en-US"/>
          </w:rPr>
          <m:t>)</m:t>
        </m:r>
      </m:oMath>
      <w:r w:rsidR="000E1658">
        <w:rPr>
          <w:rFonts w:eastAsiaTheme="minorEastAsia" w:cstheme="minorHAnsi"/>
          <w:lang w:eastAsia="en-US"/>
        </w:rPr>
        <w:t>&lt;</w:t>
      </w:r>
    </w:p>
    <w:p w14:paraId="7B83548D" w14:textId="17B0EACC" w:rsidR="000E1658" w:rsidRPr="000D2E1E" w:rsidRDefault="000E1658" w:rsidP="000D2E1E">
      <w:pPr>
        <w:pStyle w:val="Paragraphedeliste"/>
        <w:rPr>
          <w:rFonts w:eastAsiaTheme="minorEastAsia" w:cstheme="minorHAnsi"/>
          <w:lang w:eastAsia="en-US"/>
        </w:rPr>
      </w:pPr>
    </w:p>
    <w:p w14:paraId="60522134" w14:textId="62287E4F" w:rsidR="00E82985" w:rsidRPr="00047366" w:rsidRDefault="00E82985" w:rsidP="00E82985">
      <w:pPr>
        <w:pStyle w:val="Paragraphedeliste"/>
        <w:numPr>
          <w:ilvl w:val="0"/>
          <w:numId w:val="37"/>
        </w:numPr>
        <w:rPr>
          <w:rFonts w:cstheme="minorHAnsi"/>
        </w:rPr>
      </w:pPr>
      <w:r>
        <w:rPr>
          <w:rFonts w:cstheme="minorHAnsi"/>
        </w:rPr>
        <w:t xml:space="preserve">Expliquer pourquoi les positions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4</m:t>
            </m:r>
          </m:sub>
        </m:sSub>
      </m:oMath>
      <w:r>
        <w:rPr>
          <w:rFonts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5</m:t>
            </m:r>
          </m:sub>
        </m:sSub>
      </m:oMath>
      <w:r>
        <w:rPr>
          <w:rFonts w:cstheme="minorHAnsi"/>
        </w:rPr>
        <w:t xml:space="preserve"> présentent une stabilité plus importante que les positions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1</m:t>
            </m:r>
          </m:sub>
        </m:sSub>
      </m:oMath>
      <w:r>
        <w:rPr>
          <w:rFonts w:cstheme="minorHAnsi"/>
        </w:rPr>
        <w:t xml:space="preserve">,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2</m:t>
            </m:r>
          </m:sub>
        </m:sSub>
      </m:oMath>
      <w:r>
        <w:rPr>
          <w:rFonts w:cstheme="minorHAnsi"/>
        </w:rPr>
        <w:t xml:space="preserve"> et </w:t>
      </w:r>
      <m:oMath>
        <m:sSub>
          <m:sSubPr>
            <m:ctrlPr>
              <w:rPr>
                <w:rFonts w:ascii="Cambria Math" w:hAnsi="Cambria Math" w:cstheme="minorHAnsi"/>
                <w:i/>
              </w:rPr>
            </m:ctrlPr>
          </m:sSubPr>
          <m:e>
            <m:r>
              <w:rPr>
                <w:rFonts w:ascii="Cambria Math" w:hAnsi="Cambria Math" w:cstheme="minorHAnsi"/>
              </w:rPr>
              <m:t>L</m:t>
            </m:r>
          </m:e>
          <m:sub>
            <m:r>
              <w:rPr>
                <w:rFonts w:ascii="Cambria Math" w:hAnsi="Cambria Math" w:cstheme="minorHAnsi"/>
              </w:rPr>
              <m:t>3</m:t>
            </m:r>
          </m:sub>
        </m:sSub>
      </m:oMath>
      <w:r>
        <w:rPr>
          <w:rStyle w:val="Lienhypertexte"/>
          <w:rFonts w:cstheme="minorHAnsi"/>
        </w:rPr>
        <w:br/>
      </w:r>
      <w:r w:rsidR="00C97B43">
        <w:rPr>
          <w:rFonts w:cstheme="minorHAnsi"/>
        </w:rPr>
        <w:t xml:space="preserve"> </w:t>
      </w:r>
    </w:p>
    <w:p w14:paraId="1A09A4C6" w14:textId="33E56A1A" w:rsidR="00E82985" w:rsidRPr="00E82985" w:rsidRDefault="00E82985" w:rsidP="00E82985">
      <w:pPr>
        <w:pStyle w:val="Paragraphedeliste"/>
        <w:numPr>
          <w:ilvl w:val="0"/>
          <w:numId w:val="37"/>
        </w:numPr>
        <w:rPr>
          <w:rFonts w:cstheme="minorHAnsi"/>
        </w:rPr>
      </w:pPr>
      <w:r w:rsidRPr="00047366">
        <w:rPr>
          <w:rFonts w:cstheme="minorHAnsi"/>
          <w:noProof/>
        </w:rPr>
        <w:drawing>
          <wp:anchor distT="0" distB="0" distL="114300" distR="114300" simplePos="0" relativeHeight="251660288" behindDoc="0" locked="0" layoutInCell="1" allowOverlap="1" wp14:anchorId="781DC073" wp14:editId="286CEB6C">
            <wp:simplePos x="0" y="0"/>
            <wp:positionH relativeFrom="column">
              <wp:posOffset>3746500</wp:posOffset>
            </wp:positionH>
            <wp:positionV relativeFrom="paragraph">
              <wp:posOffset>59690</wp:posOffset>
            </wp:positionV>
            <wp:extent cx="2743200" cy="2912745"/>
            <wp:effectExtent l="0" t="0" r="0" b="1905"/>
            <wp:wrapSquare wrapText="bothSides"/>
            <wp:docPr id="901974228" name="Image 901974228" descr="Une image contenant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974228" name="Image 901974228" descr="Une image contenant capture d’écran, concepti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7366">
        <w:rPr>
          <w:rFonts w:eastAsiaTheme="minorEastAsia" w:cstheme="minorHAnsi"/>
          <w:lang w:eastAsia="en-US"/>
        </w:rPr>
        <w:t>Le graphe ci-contre montre la position des principaux « réservoirs » d’astéroïdes dans le système solaire.</w:t>
      </w:r>
      <w:r w:rsidRPr="00047366">
        <w:rPr>
          <w:rFonts w:eastAsiaTheme="minorEastAsia" w:cstheme="minorHAnsi"/>
          <w:lang w:eastAsia="en-US"/>
        </w:rPr>
        <w:br/>
      </w:r>
      <w:r w:rsidR="004108DC">
        <w:rPr>
          <w:rFonts w:eastAsiaTheme="minorEastAsia" w:cstheme="minorHAnsi"/>
          <w:lang w:eastAsia="en-US"/>
        </w:rPr>
        <w:t>E</w:t>
      </w:r>
      <w:r w:rsidR="006C344C">
        <w:rPr>
          <w:rFonts w:eastAsiaTheme="minorEastAsia" w:cstheme="minorHAnsi"/>
          <w:lang w:eastAsia="en-US"/>
        </w:rPr>
        <w:t>n</w:t>
      </w:r>
      <w:r w:rsidR="004108DC">
        <w:rPr>
          <w:rFonts w:eastAsiaTheme="minorEastAsia" w:cstheme="minorHAnsi"/>
          <w:lang w:eastAsia="en-US"/>
        </w:rPr>
        <w:t xml:space="preserve"> quoi ce graphe confirme les résultats de la question précédente.</w:t>
      </w:r>
      <w:r w:rsidR="004108DC">
        <w:rPr>
          <w:rFonts w:eastAsiaTheme="minorEastAsia" w:cstheme="minorHAnsi"/>
          <w:lang w:eastAsia="en-US"/>
        </w:rPr>
        <w:br/>
      </w:r>
    </w:p>
    <w:p w14:paraId="7C526641" w14:textId="3A1A3254" w:rsidR="00A87D12" w:rsidRPr="00EF5DAB" w:rsidRDefault="00E82985" w:rsidP="00E82985">
      <w:pPr>
        <w:pStyle w:val="Paragraphedeliste"/>
        <w:numPr>
          <w:ilvl w:val="0"/>
          <w:numId w:val="37"/>
        </w:numPr>
        <w:rPr>
          <w:rFonts w:cstheme="minorHAnsi"/>
        </w:rPr>
      </w:pPr>
      <w:r w:rsidRPr="00E82985">
        <w:rPr>
          <w:rFonts w:eastAsiaTheme="minorEastAsia" w:cstheme="minorHAnsi"/>
          <w:lang w:eastAsia="en-US"/>
        </w:rPr>
        <w:t xml:space="preserve">Le télescope James Webb a été mis en orbite le 25 décembre 2021 par la NASA. Ce télescope est positionné au point de Lagrange </w:t>
      </w:r>
      <m:oMath>
        <m:sSub>
          <m:sSubPr>
            <m:ctrlPr>
              <w:rPr>
                <w:rFonts w:ascii="Cambria Math" w:eastAsiaTheme="minorEastAsia" w:hAnsi="Cambria Math" w:cstheme="minorHAnsi"/>
                <w:i/>
                <w:lang w:eastAsia="en-US"/>
              </w:rPr>
            </m:ctrlPr>
          </m:sSubPr>
          <m:e>
            <m:r>
              <w:rPr>
                <w:rFonts w:ascii="Cambria Math" w:eastAsiaTheme="minorEastAsia" w:hAnsi="Cambria Math" w:cstheme="minorHAnsi"/>
                <w:lang w:eastAsia="en-US"/>
              </w:rPr>
              <m:t>L</m:t>
            </m:r>
          </m:e>
          <m:sub>
            <m:r>
              <w:rPr>
                <w:rFonts w:ascii="Cambria Math" w:eastAsiaTheme="minorEastAsia" w:hAnsi="Cambria Math" w:cstheme="minorHAnsi"/>
                <w:lang w:eastAsia="en-US"/>
              </w:rPr>
              <m:t>2</m:t>
            </m:r>
          </m:sub>
        </m:sSub>
      </m:oMath>
      <w:r w:rsidRPr="00E82985">
        <w:rPr>
          <w:rFonts w:eastAsiaTheme="minorEastAsia" w:cstheme="minorHAnsi"/>
          <w:lang w:eastAsia="en-US"/>
        </w:rPr>
        <w:t xml:space="preserve"> du système Soleil – Terre.</w:t>
      </w:r>
      <w:r w:rsidRPr="00E82985">
        <w:rPr>
          <w:rFonts w:eastAsiaTheme="minorEastAsia" w:cstheme="minorHAnsi"/>
          <w:lang w:eastAsia="en-US"/>
        </w:rPr>
        <w:br/>
        <w:t>Décrire le mouvement de ce télescope.</w:t>
      </w:r>
      <w:r w:rsidRPr="00E82985">
        <w:rPr>
          <w:rFonts w:eastAsiaTheme="minorEastAsia" w:cstheme="minorHAnsi"/>
          <w:lang w:eastAsia="en-US"/>
        </w:rPr>
        <w:br/>
        <w:t>Justifier la nécessité de réajuster régulièrement son altitude par rapport à la surface de la Terre.</w:t>
      </w:r>
      <w:r w:rsidRPr="00E82985">
        <w:rPr>
          <w:rFonts w:eastAsiaTheme="minorEastAsia" w:cstheme="minorHAnsi"/>
          <w:lang w:eastAsia="en-US"/>
        </w:rPr>
        <w:br/>
        <w:t>Discuter l’intérêt d’avoir choisi cette position.</w:t>
      </w:r>
    </w:p>
    <w:p w14:paraId="1D21A57B" w14:textId="58FA8B95" w:rsidR="00817325" w:rsidRDefault="00817325" w:rsidP="00A81D95">
      <w:pPr>
        <w:rPr>
          <w:lang w:eastAsia="en-US"/>
        </w:rPr>
      </w:pPr>
    </w:p>
    <w:sectPr w:rsidR="00817325" w:rsidSect="001718BC">
      <w:pgSz w:w="11906" w:h="16838"/>
      <w:pgMar w:top="425" w:right="707" w:bottom="42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43D2549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2A47AC0"/>
    <w:multiLevelType w:val="hybridMultilevel"/>
    <w:tmpl w:val="B2247BF2"/>
    <w:lvl w:ilvl="0" w:tplc="334421C0">
      <w:start w:val="1"/>
      <w:numFmt w:val="bullet"/>
      <w:pStyle w:val="Style6"/>
      <w:lvlText w:val=""/>
      <w:lvlJc w:val="left"/>
      <w:pPr>
        <w:tabs>
          <w:tab w:val="num" w:pos="1069"/>
        </w:tabs>
        <w:ind w:left="1069" w:hanging="360"/>
      </w:pPr>
      <w:rPr>
        <w:rFonts w:ascii="Wingdings" w:hAnsi="Wingdings" w:hint="default"/>
        <w:sz w:val="16"/>
      </w:rPr>
    </w:lvl>
    <w:lvl w:ilvl="1" w:tplc="040C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B2D6005"/>
    <w:multiLevelType w:val="hybridMultilevel"/>
    <w:tmpl w:val="E098E576"/>
    <w:lvl w:ilvl="0" w:tplc="5FCA4588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267DC7"/>
    <w:multiLevelType w:val="hybridMultilevel"/>
    <w:tmpl w:val="1678632A"/>
    <w:lvl w:ilvl="0" w:tplc="99608546">
      <w:start w:val="1"/>
      <w:numFmt w:val="upperRoman"/>
      <w:pStyle w:val="Sous-titre"/>
      <w:lvlText w:val="%1."/>
      <w:lvlJc w:val="righ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7596F55"/>
    <w:multiLevelType w:val="hybridMultilevel"/>
    <w:tmpl w:val="5FCEFBE4"/>
    <w:lvl w:ilvl="0" w:tplc="3D845C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42EBA"/>
    <w:multiLevelType w:val="hybridMultilevel"/>
    <w:tmpl w:val="C182179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C616E26"/>
    <w:multiLevelType w:val="hybridMultilevel"/>
    <w:tmpl w:val="82CAF05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E5F5C99"/>
    <w:multiLevelType w:val="hybridMultilevel"/>
    <w:tmpl w:val="3220452E"/>
    <w:lvl w:ilvl="0" w:tplc="4156F676">
      <w:start w:val="1"/>
      <w:numFmt w:val="lowerRoman"/>
      <w:lvlText w:val="%1."/>
      <w:lvlJc w:val="right"/>
      <w:pPr>
        <w:ind w:left="720" w:hanging="360"/>
      </w:pPr>
      <w:rPr>
        <w:rFonts w:asciiTheme="minorHAnsi" w:hAnsiTheme="minorHAnsi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98597C"/>
    <w:multiLevelType w:val="hybridMultilevel"/>
    <w:tmpl w:val="D274552E"/>
    <w:lvl w:ilvl="0" w:tplc="3B524298">
      <w:start w:val="1"/>
      <w:numFmt w:val="decimal"/>
      <w:pStyle w:val="Titre2"/>
      <w:lvlText w:val="%1."/>
      <w:lvlJc w:val="left"/>
      <w:pPr>
        <w:ind w:left="360" w:hanging="360"/>
      </w:pPr>
      <w:rPr>
        <w:rFonts w:asciiTheme="minorHAnsi" w:hAnsiTheme="minorHAnsi" w:cstheme="minorHAnsi"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2B06757"/>
    <w:multiLevelType w:val="hybridMultilevel"/>
    <w:tmpl w:val="A8462C5C"/>
    <w:lvl w:ilvl="0" w:tplc="30ACB636">
      <w:start w:val="1"/>
      <w:numFmt w:val="bullet"/>
      <w:pStyle w:val="Textecouran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13EA1"/>
    <w:multiLevelType w:val="hybridMultilevel"/>
    <w:tmpl w:val="C406A5FE"/>
    <w:lvl w:ilvl="0" w:tplc="A428361A">
      <w:start w:val="1"/>
      <w:numFmt w:val="bullet"/>
      <w:lvlText w:val=""/>
      <w:lvlJc w:val="left"/>
      <w:pPr>
        <w:tabs>
          <w:tab w:val="num" w:pos="682"/>
        </w:tabs>
        <w:ind w:left="682" w:hanging="34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2"/>
        </w:tabs>
        <w:ind w:left="17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2"/>
        </w:tabs>
        <w:ind w:left="25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2"/>
        </w:tabs>
        <w:ind w:left="32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2"/>
        </w:tabs>
        <w:ind w:left="39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2"/>
        </w:tabs>
        <w:ind w:left="46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2"/>
        </w:tabs>
        <w:ind w:left="53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2"/>
        </w:tabs>
        <w:ind w:left="61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2"/>
        </w:tabs>
        <w:ind w:left="6822" w:hanging="360"/>
      </w:pPr>
      <w:rPr>
        <w:rFonts w:ascii="Wingdings" w:hAnsi="Wingdings" w:hint="default"/>
      </w:rPr>
    </w:lvl>
  </w:abstractNum>
  <w:abstractNum w:abstractNumId="11" w15:restartNumberingAfterBreak="0">
    <w:nsid w:val="359605EF"/>
    <w:multiLevelType w:val="hybridMultilevel"/>
    <w:tmpl w:val="BA84F8FC"/>
    <w:lvl w:ilvl="0" w:tplc="33EAF9E8">
      <w:start w:val="29"/>
      <w:numFmt w:val="bullet"/>
      <w:lvlText w:val="-"/>
      <w:lvlJc w:val="left"/>
      <w:pPr>
        <w:ind w:left="720" w:hanging="360"/>
      </w:pPr>
      <w:rPr>
        <w:rFonts w:ascii="Times New Roman" w:eastAsia="Cambr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C14CB4"/>
    <w:multiLevelType w:val="hybridMultilevel"/>
    <w:tmpl w:val="C6FC392E"/>
    <w:lvl w:ilvl="0" w:tplc="07F8243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90273D"/>
    <w:multiLevelType w:val="hybridMultilevel"/>
    <w:tmpl w:val="EE026FF8"/>
    <w:lvl w:ilvl="0" w:tplc="A428361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AD221B3"/>
    <w:multiLevelType w:val="hybridMultilevel"/>
    <w:tmpl w:val="5E288848"/>
    <w:lvl w:ilvl="0" w:tplc="9C2A935A">
      <w:start w:val="1"/>
      <w:numFmt w:val="lowerRoman"/>
      <w:lvlText w:val="%1."/>
      <w:lvlJc w:val="left"/>
      <w:pPr>
        <w:ind w:left="360" w:hanging="360"/>
      </w:pPr>
      <w:rPr>
        <w:rFonts w:asciiTheme="minorHAnsi" w:hAnsiTheme="minorHAnsi" w:cstheme="minorHAnsi" w:hint="default"/>
        <w:b w:val="0"/>
        <w:bCs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774ABD"/>
    <w:multiLevelType w:val="hybridMultilevel"/>
    <w:tmpl w:val="E00CBB36"/>
    <w:lvl w:ilvl="0" w:tplc="B81ED604">
      <w:start w:val="1"/>
      <w:numFmt w:val="lowerLetter"/>
      <w:pStyle w:val="Titre3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4"/>
        <w:szCs w:val="24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991F80"/>
    <w:multiLevelType w:val="hybridMultilevel"/>
    <w:tmpl w:val="E1DAEA52"/>
    <w:lvl w:ilvl="0" w:tplc="EC8657A2">
      <w:start w:val="1"/>
      <w:numFmt w:val="lowerLetter"/>
      <w:pStyle w:val="Titre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8E76D1F"/>
    <w:multiLevelType w:val="hybridMultilevel"/>
    <w:tmpl w:val="B22838C8"/>
    <w:lvl w:ilvl="0" w:tplc="040C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EA9365A"/>
    <w:multiLevelType w:val="hybridMultilevel"/>
    <w:tmpl w:val="2772C9F2"/>
    <w:lvl w:ilvl="0" w:tplc="A428361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5943A20"/>
    <w:multiLevelType w:val="hybridMultilevel"/>
    <w:tmpl w:val="D4462BF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E863CF"/>
    <w:multiLevelType w:val="hybridMultilevel"/>
    <w:tmpl w:val="4380FC20"/>
    <w:lvl w:ilvl="0" w:tplc="14EC040A">
      <w:start w:val="1"/>
      <w:numFmt w:val="decimal"/>
      <w:pStyle w:val="Style3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BFE2C7E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2196CBA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505E7D8A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9110788C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1B6E89D2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CE3C682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C46A456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1628526A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6D38394C"/>
    <w:multiLevelType w:val="hybridMultilevel"/>
    <w:tmpl w:val="A950E0A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A92037"/>
    <w:multiLevelType w:val="hybridMultilevel"/>
    <w:tmpl w:val="4284260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98F370D"/>
    <w:multiLevelType w:val="hybridMultilevel"/>
    <w:tmpl w:val="4A0E5C0C"/>
    <w:lvl w:ilvl="0" w:tplc="1068CB1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58301394">
    <w:abstractNumId w:val="3"/>
  </w:num>
  <w:num w:numId="2" w16cid:durableId="376122138">
    <w:abstractNumId w:val="8"/>
  </w:num>
  <w:num w:numId="3" w16cid:durableId="1807122067">
    <w:abstractNumId w:val="23"/>
  </w:num>
  <w:num w:numId="4" w16cid:durableId="1030645881">
    <w:abstractNumId w:val="8"/>
    <w:lvlOverride w:ilvl="0">
      <w:startOverride w:val="1"/>
    </w:lvlOverride>
  </w:num>
  <w:num w:numId="5" w16cid:durableId="1052463697">
    <w:abstractNumId w:val="1"/>
  </w:num>
  <w:num w:numId="6" w16cid:durableId="1148862522">
    <w:abstractNumId w:val="8"/>
    <w:lvlOverride w:ilvl="0">
      <w:startOverride w:val="1"/>
    </w:lvlOverride>
  </w:num>
  <w:num w:numId="7" w16cid:durableId="1170832818">
    <w:abstractNumId w:val="8"/>
    <w:lvlOverride w:ilvl="0">
      <w:startOverride w:val="1"/>
    </w:lvlOverride>
  </w:num>
  <w:num w:numId="8" w16cid:durableId="2042897194">
    <w:abstractNumId w:val="0"/>
  </w:num>
  <w:num w:numId="9" w16cid:durableId="2096123781">
    <w:abstractNumId w:val="5"/>
  </w:num>
  <w:num w:numId="10" w16cid:durableId="121967523">
    <w:abstractNumId w:val="8"/>
    <w:lvlOverride w:ilvl="0">
      <w:startOverride w:val="1"/>
    </w:lvlOverride>
  </w:num>
  <w:num w:numId="11" w16cid:durableId="1168906669">
    <w:abstractNumId w:val="8"/>
    <w:lvlOverride w:ilvl="0">
      <w:startOverride w:val="1"/>
    </w:lvlOverride>
  </w:num>
  <w:num w:numId="12" w16cid:durableId="2081100121">
    <w:abstractNumId w:val="8"/>
    <w:lvlOverride w:ilvl="0">
      <w:startOverride w:val="1"/>
    </w:lvlOverride>
  </w:num>
  <w:num w:numId="13" w16cid:durableId="1431731418">
    <w:abstractNumId w:val="8"/>
    <w:lvlOverride w:ilvl="0">
      <w:startOverride w:val="1"/>
    </w:lvlOverride>
  </w:num>
  <w:num w:numId="14" w16cid:durableId="1873032881">
    <w:abstractNumId w:val="8"/>
    <w:lvlOverride w:ilvl="0">
      <w:startOverride w:val="1"/>
    </w:lvlOverride>
  </w:num>
  <w:num w:numId="15" w16cid:durableId="601887531">
    <w:abstractNumId w:val="8"/>
    <w:lvlOverride w:ilvl="0">
      <w:startOverride w:val="1"/>
    </w:lvlOverride>
  </w:num>
  <w:num w:numId="16" w16cid:durableId="550843306">
    <w:abstractNumId w:val="19"/>
  </w:num>
  <w:num w:numId="17" w16cid:durableId="239606069">
    <w:abstractNumId w:val="15"/>
  </w:num>
  <w:num w:numId="18" w16cid:durableId="1005013032">
    <w:abstractNumId w:val="8"/>
  </w:num>
  <w:num w:numId="19" w16cid:durableId="858661507">
    <w:abstractNumId w:val="15"/>
  </w:num>
  <w:num w:numId="20" w16cid:durableId="589511176">
    <w:abstractNumId w:val="3"/>
  </w:num>
  <w:num w:numId="21" w16cid:durableId="95373882">
    <w:abstractNumId w:val="10"/>
  </w:num>
  <w:num w:numId="22" w16cid:durableId="80883089">
    <w:abstractNumId w:val="15"/>
    <w:lvlOverride w:ilvl="0">
      <w:startOverride w:val="1"/>
    </w:lvlOverride>
  </w:num>
  <w:num w:numId="23" w16cid:durableId="1587029311">
    <w:abstractNumId w:val="21"/>
  </w:num>
  <w:num w:numId="24" w16cid:durableId="713500264">
    <w:abstractNumId w:val="9"/>
  </w:num>
  <w:num w:numId="25" w16cid:durableId="218903163">
    <w:abstractNumId w:val="11"/>
  </w:num>
  <w:num w:numId="26" w16cid:durableId="2045129731">
    <w:abstractNumId w:val="18"/>
  </w:num>
  <w:num w:numId="27" w16cid:durableId="1103573898">
    <w:abstractNumId w:val="13"/>
  </w:num>
  <w:num w:numId="28" w16cid:durableId="1370295752">
    <w:abstractNumId w:val="12"/>
  </w:num>
  <w:num w:numId="29" w16cid:durableId="749811372">
    <w:abstractNumId w:val="2"/>
  </w:num>
  <w:num w:numId="30" w16cid:durableId="1234781838">
    <w:abstractNumId w:val="22"/>
  </w:num>
  <w:num w:numId="31" w16cid:durableId="1961448410">
    <w:abstractNumId w:val="4"/>
  </w:num>
  <w:num w:numId="32" w16cid:durableId="1971521032">
    <w:abstractNumId w:val="20"/>
  </w:num>
  <w:num w:numId="33" w16cid:durableId="1200583584">
    <w:abstractNumId w:val="20"/>
    <w:lvlOverride w:ilvl="0">
      <w:startOverride w:val="1"/>
    </w:lvlOverride>
  </w:num>
  <w:num w:numId="34" w16cid:durableId="1751733279">
    <w:abstractNumId w:val="16"/>
  </w:num>
  <w:num w:numId="35" w16cid:durableId="1035889649">
    <w:abstractNumId w:val="17"/>
  </w:num>
  <w:num w:numId="36" w16cid:durableId="326131486">
    <w:abstractNumId w:val="14"/>
  </w:num>
  <w:num w:numId="37" w16cid:durableId="1545101472">
    <w:abstractNumId w:val="7"/>
  </w:num>
  <w:num w:numId="38" w16cid:durableId="1796291007">
    <w:abstractNumId w:val="6"/>
  </w:num>
  <w:num w:numId="39" w16cid:durableId="974603605">
    <w:abstractNumId w:val="15"/>
    <w:lvlOverride w:ilvl="0">
      <w:startOverride w:val="1"/>
    </w:lvlOverride>
  </w:num>
  <w:num w:numId="40" w16cid:durableId="1684433114">
    <w:abstractNumId w:val="15"/>
    <w:lvlOverride w:ilvl="0">
      <w:startOverride w:val="1"/>
    </w:lvlOverride>
  </w:num>
  <w:num w:numId="41" w16cid:durableId="1212116194">
    <w:abstractNumId w:val="15"/>
    <w:lvlOverride w:ilvl="0">
      <w:startOverride w:val="1"/>
    </w:lvlOverride>
  </w:num>
  <w:num w:numId="42" w16cid:durableId="1097868627">
    <w:abstractNumId w:val="15"/>
    <w:lvlOverride w:ilvl="0">
      <w:startOverride w:val="1"/>
    </w:lvlOverride>
  </w:num>
  <w:num w:numId="43" w16cid:durableId="1853101988">
    <w:abstractNumId w:val="1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1D95"/>
    <w:rsid w:val="00000388"/>
    <w:rsid w:val="000078E7"/>
    <w:rsid w:val="00010CBC"/>
    <w:rsid w:val="000164FE"/>
    <w:rsid w:val="000211EA"/>
    <w:rsid w:val="00022F7C"/>
    <w:rsid w:val="00032A45"/>
    <w:rsid w:val="0003323B"/>
    <w:rsid w:val="000358E9"/>
    <w:rsid w:val="000459CF"/>
    <w:rsid w:val="0004628E"/>
    <w:rsid w:val="00046AC6"/>
    <w:rsid w:val="00047366"/>
    <w:rsid w:val="00051A9D"/>
    <w:rsid w:val="00051E55"/>
    <w:rsid w:val="00056E94"/>
    <w:rsid w:val="00064AE6"/>
    <w:rsid w:val="0007071A"/>
    <w:rsid w:val="000718C8"/>
    <w:rsid w:val="00082089"/>
    <w:rsid w:val="00082805"/>
    <w:rsid w:val="00084D86"/>
    <w:rsid w:val="00091620"/>
    <w:rsid w:val="000921CE"/>
    <w:rsid w:val="0009630D"/>
    <w:rsid w:val="000A2047"/>
    <w:rsid w:val="000B04A6"/>
    <w:rsid w:val="000B2582"/>
    <w:rsid w:val="000B7774"/>
    <w:rsid w:val="000C1E64"/>
    <w:rsid w:val="000C3AC8"/>
    <w:rsid w:val="000D2E1E"/>
    <w:rsid w:val="000E1658"/>
    <w:rsid w:val="000E23BF"/>
    <w:rsid w:val="000E57D8"/>
    <w:rsid w:val="000E6E6A"/>
    <w:rsid w:val="000F0799"/>
    <w:rsid w:val="000F5F9A"/>
    <w:rsid w:val="0010443B"/>
    <w:rsid w:val="00111B88"/>
    <w:rsid w:val="001128A0"/>
    <w:rsid w:val="0011413D"/>
    <w:rsid w:val="001143CC"/>
    <w:rsid w:val="00116EF1"/>
    <w:rsid w:val="0012129F"/>
    <w:rsid w:val="001238DE"/>
    <w:rsid w:val="001243FE"/>
    <w:rsid w:val="001249FE"/>
    <w:rsid w:val="00127F77"/>
    <w:rsid w:val="00127F8E"/>
    <w:rsid w:val="00137B85"/>
    <w:rsid w:val="00140A33"/>
    <w:rsid w:val="00140FFE"/>
    <w:rsid w:val="00142E80"/>
    <w:rsid w:val="00146F84"/>
    <w:rsid w:val="00147B14"/>
    <w:rsid w:val="00154086"/>
    <w:rsid w:val="00160D2F"/>
    <w:rsid w:val="00162B81"/>
    <w:rsid w:val="00163D17"/>
    <w:rsid w:val="00167383"/>
    <w:rsid w:val="00170539"/>
    <w:rsid w:val="001718BC"/>
    <w:rsid w:val="00174107"/>
    <w:rsid w:val="00174A86"/>
    <w:rsid w:val="001831BA"/>
    <w:rsid w:val="001831FE"/>
    <w:rsid w:val="0018426B"/>
    <w:rsid w:val="001935A0"/>
    <w:rsid w:val="0019788A"/>
    <w:rsid w:val="001A072A"/>
    <w:rsid w:val="001A13EE"/>
    <w:rsid w:val="001A1E75"/>
    <w:rsid w:val="001A5A4E"/>
    <w:rsid w:val="001B6A7E"/>
    <w:rsid w:val="001B759E"/>
    <w:rsid w:val="001C1B42"/>
    <w:rsid w:val="001C35B6"/>
    <w:rsid w:val="001D2D07"/>
    <w:rsid w:val="001D43D3"/>
    <w:rsid w:val="001D51A7"/>
    <w:rsid w:val="001D5AB1"/>
    <w:rsid w:val="001E1CF3"/>
    <w:rsid w:val="001E2125"/>
    <w:rsid w:val="001E50BA"/>
    <w:rsid w:val="001F2A47"/>
    <w:rsid w:val="001F6ED7"/>
    <w:rsid w:val="001F76F9"/>
    <w:rsid w:val="00203340"/>
    <w:rsid w:val="00205DBA"/>
    <w:rsid w:val="002130DC"/>
    <w:rsid w:val="002203F7"/>
    <w:rsid w:val="00221D8B"/>
    <w:rsid w:val="00222094"/>
    <w:rsid w:val="00225748"/>
    <w:rsid w:val="00240B62"/>
    <w:rsid w:val="00247F35"/>
    <w:rsid w:val="002530BA"/>
    <w:rsid w:val="002537CE"/>
    <w:rsid w:val="00256E9C"/>
    <w:rsid w:val="00260F72"/>
    <w:rsid w:val="002621EF"/>
    <w:rsid w:val="00262C54"/>
    <w:rsid w:val="00270A6A"/>
    <w:rsid w:val="0027446D"/>
    <w:rsid w:val="002749A5"/>
    <w:rsid w:val="00277F07"/>
    <w:rsid w:val="00285474"/>
    <w:rsid w:val="00285C1E"/>
    <w:rsid w:val="00290501"/>
    <w:rsid w:val="00290B4E"/>
    <w:rsid w:val="0029384A"/>
    <w:rsid w:val="002965CE"/>
    <w:rsid w:val="00297F6D"/>
    <w:rsid w:val="002A1FDD"/>
    <w:rsid w:val="002B010A"/>
    <w:rsid w:val="002C4D03"/>
    <w:rsid w:val="002C76AD"/>
    <w:rsid w:val="002E3088"/>
    <w:rsid w:val="002F2D5D"/>
    <w:rsid w:val="002F39AC"/>
    <w:rsid w:val="002F5030"/>
    <w:rsid w:val="002F5F69"/>
    <w:rsid w:val="00300856"/>
    <w:rsid w:val="003026A1"/>
    <w:rsid w:val="003029E9"/>
    <w:rsid w:val="0030377D"/>
    <w:rsid w:val="00305DF7"/>
    <w:rsid w:val="00311264"/>
    <w:rsid w:val="00312764"/>
    <w:rsid w:val="003214B6"/>
    <w:rsid w:val="003230ED"/>
    <w:rsid w:val="003233C7"/>
    <w:rsid w:val="00324DAF"/>
    <w:rsid w:val="003305CE"/>
    <w:rsid w:val="00335507"/>
    <w:rsid w:val="0033601D"/>
    <w:rsid w:val="00336B3B"/>
    <w:rsid w:val="0034155F"/>
    <w:rsid w:val="003423FD"/>
    <w:rsid w:val="0034265D"/>
    <w:rsid w:val="00342AA0"/>
    <w:rsid w:val="0034537C"/>
    <w:rsid w:val="00347DD4"/>
    <w:rsid w:val="00353EC0"/>
    <w:rsid w:val="00356D07"/>
    <w:rsid w:val="00356D63"/>
    <w:rsid w:val="003635B2"/>
    <w:rsid w:val="00366104"/>
    <w:rsid w:val="00377258"/>
    <w:rsid w:val="00393953"/>
    <w:rsid w:val="00397B8B"/>
    <w:rsid w:val="003A1263"/>
    <w:rsid w:val="003A30D0"/>
    <w:rsid w:val="003A3E58"/>
    <w:rsid w:val="003A584E"/>
    <w:rsid w:val="003B1DFE"/>
    <w:rsid w:val="003B459B"/>
    <w:rsid w:val="003C51A6"/>
    <w:rsid w:val="003C60D7"/>
    <w:rsid w:val="003D2C50"/>
    <w:rsid w:val="003E28DE"/>
    <w:rsid w:val="003E2F30"/>
    <w:rsid w:val="003E3994"/>
    <w:rsid w:val="003E39F2"/>
    <w:rsid w:val="003E42E3"/>
    <w:rsid w:val="003F0A57"/>
    <w:rsid w:val="003F23FF"/>
    <w:rsid w:val="003F47F7"/>
    <w:rsid w:val="00405CCF"/>
    <w:rsid w:val="00407CB7"/>
    <w:rsid w:val="004108DC"/>
    <w:rsid w:val="0041166A"/>
    <w:rsid w:val="004129D4"/>
    <w:rsid w:val="00415A5A"/>
    <w:rsid w:val="00416760"/>
    <w:rsid w:val="004169D9"/>
    <w:rsid w:val="00420414"/>
    <w:rsid w:val="00421AE3"/>
    <w:rsid w:val="00427B97"/>
    <w:rsid w:val="00430747"/>
    <w:rsid w:val="00435F80"/>
    <w:rsid w:val="00444819"/>
    <w:rsid w:val="00454C46"/>
    <w:rsid w:val="0045625D"/>
    <w:rsid w:val="004608AC"/>
    <w:rsid w:val="004622F0"/>
    <w:rsid w:val="00463057"/>
    <w:rsid w:val="00471FCE"/>
    <w:rsid w:val="004732DC"/>
    <w:rsid w:val="00474412"/>
    <w:rsid w:val="0048003D"/>
    <w:rsid w:val="00480712"/>
    <w:rsid w:val="00483E39"/>
    <w:rsid w:val="00494EF4"/>
    <w:rsid w:val="0049542D"/>
    <w:rsid w:val="00495677"/>
    <w:rsid w:val="00495B86"/>
    <w:rsid w:val="00496DE0"/>
    <w:rsid w:val="004A1263"/>
    <w:rsid w:val="004A1CBC"/>
    <w:rsid w:val="004A1FC6"/>
    <w:rsid w:val="004A69F8"/>
    <w:rsid w:val="004C050A"/>
    <w:rsid w:val="004D46FA"/>
    <w:rsid w:val="004E27D7"/>
    <w:rsid w:val="004E2BD7"/>
    <w:rsid w:val="004E4274"/>
    <w:rsid w:val="004F22EF"/>
    <w:rsid w:val="004F248B"/>
    <w:rsid w:val="004F36B8"/>
    <w:rsid w:val="00500ABC"/>
    <w:rsid w:val="00501FA0"/>
    <w:rsid w:val="005045A3"/>
    <w:rsid w:val="00510708"/>
    <w:rsid w:val="00510770"/>
    <w:rsid w:val="00513633"/>
    <w:rsid w:val="00514990"/>
    <w:rsid w:val="0051740C"/>
    <w:rsid w:val="005219BD"/>
    <w:rsid w:val="00521AB0"/>
    <w:rsid w:val="0052278D"/>
    <w:rsid w:val="005255C5"/>
    <w:rsid w:val="00527844"/>
    <w:rsid w:val="005321E6"/>
    <w:rsid w:val="005324D1"/>
    <w:rsid w:val="00537E1E"/>
    <w:rsid w:val="0054132C"/>
    <w:rsid w:val="0054259D"/>
    <w:rsid w:val="00543FD5"/>
    <w:rsid w:val="005475A6"/>
    <w:rsid w:val="00563D2C"/>
    <w:rsid w:val="0058243C"/>
    <w:rsid w:val="005830B7"/>
    <w:rsid w:val="00585382"/>
    <w:rsid w:val="00585FFF"/>
    <w:rsid w:val="005945A7"/>
    <w:rsid w:val="00597F99"/>
    <w:rsid w:val="005A4747"/>
    <w:rsid w:val="005A5EF3"/>
    <w:rsid w:val="005A5FFF"/>
    <w:rsid w:val="005A71D9"/>
    <w:rsid w:val="005B7531"/>
    <w:rsid w:val="005C147E"/>
    <w:rsid w:val="005C1643"/>
    <w:rsid w:val="005C2CC0"/>
    <w:rsid w:val="005C6118"/>
    <w:rsid w:val="005C6780"/>
    <w:rsid w:val="005D093B"/>
    <w:rsid w:val="005D10C5"/>
    <w:rsid w:val="005D122B"/>
    <w:rsid w:val="005E062E"/>
    <w:rsid w:val="005E4223"/>
    <w:rsid w:val="005E4FF9"/>
    <w:rsid w:val="005F077D"/>
    <w:rsid w:val="005F5344"/>
    <w:rsid w:val="005F63CE"/>
    <w:rsid w:val="005F7D76"/>
    <w:rsid w:val="0060019F"/>
    <w:rsid w:val="006010B2"/>
    <w:rsid w:val="00601FAD"/>
    <w:rsid w:val="00603186"/>
    <w:rsid w:val="006033D2"/>
    <w:rsid w:val="006046D3"/>
    <w:rsid w:val="00607F57"/>
    <w:rsid w:val="006105B1"/>
    <w:rsid w:val="00610661"/>
    <w:rsid w:val="00616CAF"/>
    <w:rsid w:val="0062052D"/>
    <w:rsid w:val="00627A32"/>
    <w:rsid w:val="00635660"/>
    <w:rsid w:val="006370E5"/>
    <w:rsid w:val="00645188"/>
    <w:rsid w:val="0064763C"/>
    <w:rsid w:val="00650CF3"/>
    <w:rsid w:val="00655564"/>
    <w:rsid w:val="00656360"/>
    <w:rsid w:val="00660945"/>
    <w:rsid w:val="00661631"/>
    <w:rsid w:val="00663772"/>
    <w:rsid w:val="00665BD3"/>
    <w:rsid w:val="00666F61"/>
    <w:rsid w:val="006730D6"/>
    <w:rsid w:val="00675D37"/>
    <w:rsid w:val="00675EBB"/>
    <w:rsid w:val="00676C99"/>
    <w:rsid w:val="0067783D"/>
    <w:rsid w:val="00682279"/>
    <w:rsid w:val="0068570C"/>
    <w:rsid w:val="00685F78"/>
    <w:rsid w:val="0068795D"/>
    <w:rsid w:val="00687CB1"/>
    <w:rsid w:val="006953BF"/>
    <w:rsid w:val="006969CE"/>
    <w:rsid w:val="006A216C"/>
    <w:rsid w:val="006A29E3"/>
    <w:rsid w:val="006A2A40"/>
    <w:rsid w:val="006A32A6"/>
    <w:rsid w:val="006A3F3E"/>
    <w:rsid w:val="006A797B"/>
    <w:rsid w:val="006C0AF6"/>
    <w:rsid w:val="006C344C"/>
    <w:rsid w:val="006D1A84"/>
    <w:rsid w:val="006D31B5"/>
    <w:rsid w:val="006D7660"/>
    <w:rsid w:val="006E0AC6"/>
    <w:rsid w:val="006E23BE"/>
    <w:rsid w:val="006E4418"/>
    <w:rsid w:val="006E7734"/>
    <w:rsid w:val="006F192C"/>
    <w:rsid w:val="006F1FB6"/>
    <w:rsid w:val="006F2CDD"/>
    <w:rsid w:val="006F4CD5"/>
    <w:rsid w:val="006F51A2"/>
    <w:rsid w:val="006F761D"/>
    <w:rsid w:val="007124B1"/>
    <w:rsid w:val="00721849"/>
    <w:rsid w:val="0072230E"/>
    <w:rsid w:val="007227F8"/>
    <w:rsid w:val="007233D4"/>
    <w:rsid w:val="00726E79"/>
    <w:rsid w:val="00730434"/>
    <w:rsid w:val="00730C35"/>
    <w:rsid w:val="00731061"/>
    <w:rsid w:val="00734041"/>
    <w:rsid w:val="00734B5F"/>
    <w:rsid w:val="00740C94"/>
    <w:rsid w:val="00742F03"/>
    <w:rsid w:val="00743E71"/>
    <w:rsid w:val="00747762"/>
    <w:rsid w:val="00755475"/>
    <w:rsid w:val="007637E7"/>
    <w:rsid w:val="00764C00"/>
    <w:rsid w:val="00767ACC"/>
    <w:rsid w:val="00773C7C"/>
    <w:rsid w:val="007A54FE"/>
    <w:rsid w:val="007B05F3"/>
    <w:rsid w:val="007B11CB"/>
    <w:rsid w:val="007B29A2"/>
    <w:rsid w:val="007B3EFC"/>
    <w:rsid w:val="007B4BC5"/>
    <w:rsid w:val="007C1CB3"/>
    <w:rsid w:val="007C30E7"/>
    <w:rsid w:val="007C57F9"/>
    <w:rsid w:val="007D252D"/>
    <w:rsid w:val="007D2B41"/>
    <w:rsid w:val="007D35F0"/>
    <w:rsid w:val="007E3C7E"/>
    <w:rsid w:val="007E56C3"/>
    <w:rsid w:val="007E635F"/>
    <w:rsid w:val="007E67BD"/>
    <w:rsid w:val="007E7427"/>
    <w:rsid w:val="007F0530"/>
    <w:rsid w:val="007F0905"/>
    <w:rsid w:val="007F5D93"/>
    <w:rsid w:val="00811DEF"/>
    <w:rsid w:val="00812224"/>
    <w:rsid w:val="00813E9C"/>
    <w:rsid w:val="00817325"/>
    <w:rsid w:val="0082134D"/>
    <w:rsid w:val="0082547B"/>
    <w:rsid w:val="00825519"/>
    <w:rsid w:val="00830BA8"/>
    <w:rsid w:val="00836F04"/>
    <w:rsid w:val="00840BDD"/>
    <w:rsid w:val="008431F5"/>
    <w:rsid w:val="0084440A"/>
    <w:rsid w:val="00845BE2"/>
    <w:rsid w:val="00845FCE"/>
    <w:rsid w:val="0085031C"/>
    <w:rsid w:val="00853A55"/>
    <w:rsid w:val="00857BC6"/>
    <w:rsid w:val="008619C7"/>
    <w:rsid w:val="008627C4"/>
    <w:rsid w:val="008629C8"/>
    <w:rsid w:val="00872293"/>
    <w:rsid w:val="0087500C"/>
    <w:rsid w:val="0087542F"/>
    <w:rsid w:val="008767C0"/>
    <w:rsid w:val="00877AFD"/>
    <w:rsid w:val="0089264E"/>
    <w:rsid w:val="00892740"/>
    <w:rsid w:val="00895599"/>
    <w:rsid w:val="008A1103"/>
    <w:rsid w:val="008A3AA4"/>
    <w:rsid w:val="008A3E31"/>
    <w:rsid w:val="008A6343"/>
    <w:rsid w:val="008A7EAC"/>
    <w:rsid w:val="008B5C1E"/>
    <w:rsid w:val="008B7500"/>
    <w:rsid w:val="008B7F23"/>
    <w:rsid w:val="008C2D5C"/>
    <w:rsid w:val="008C5516"/>
    <w:rsid w:val="008D5327"/>
    <w:rsid w:val="008D724C"/>
    <w:rsid w:val="008E0D60"/>
    <w:rsid w:val="008E12DD"/>
    <w:rsid w:val="008E3E42"/>
    <w:rsid w:val="008E559F"/>
    <w:rsid w:val="008E5A84"/>
    <w:rsid w:val="008E6B99"/>
    <w:rsid w:val="008E6F94"/>
    <w:rsid w:val="008F5F37"/>
    <w:rsid w:val="009006D2"/>
    <w:rsid w:val="009022FD"/>
    <w:rsid w:val="00904675"/>
    <w:rsid w:val="00904975"/>
    <w:rsid w:val="00904BA5"/>
    <w:rsid w:val="00906384"/>
    <w:rsid w:val="00906A52"/>
    <w:rsid w:val="00910562"/>
    <w:rsid w:val="00910814"/>
    <w:rsid w:val="009111BC"/>
    <w:rsid w:val="00912D3F"/>
    <w:rsid w:val="00921FFD"/>
    <w:rsid w:val="0092566E"/>
    <w:rsid w:val="00927CEE"/>
    <w:rsid w:val="00930E8A"/>
    <w:rsid w:val="009319B5"/>
    <w:rsid w:val="00931AC1"/>
    <w:rsid w:val="00932143"/>
    <w:rsid w:val="00934779"/>
    <w:rsid w:val="009349DC"/>
    <w:rsid w:val="00944A62"/>
    <w:rsid w:val="00947446"/>
    <w:rsid w:val="00960D2C"/>
    <w:rsid w:val="00961C3B"/>
    <w:rsid w:val="009663AD"/>
    <w:rsid w:val="00967774"/>
    <w:rsid w:val="009716DB"/>
    <w:rsid w:val="0097396B"/>
    <w:rsid w:val="00974F19"/>
    <w:rsid w:val="00982993"/>
    <w:rsid w:val="009833C5"/>
    <w:rsid w:val="009836B8"/>
    <w:rsid w:val="0098384B"/>
    <w:rsid w:val="00984800"/>
    <w:rsid w:val="009A0985"/>
    <w:rsid w:val="009A2279"/>
    <w:rsid w:val="009A3575"/>
    <w:rsid w:val="009A4B34"/>
    <w:rsid w:val="009A4BDF"/>
    <w:rsid w:val="009A7143"/>
    <w:rsid w:val="009B28F6"/>
    <w:rsid w:val="009B3A0B"/>
    <w:rsid w:val="009B3CC2"/>
    <w:rsid w:val="009B517B"/>
    <w:rsid w:val="009B59F3"/>
    <w:rsid w:val="009B5C04"/>
    <w:rsid w:val="009B6F47"/>
    <w:rsid w:val="009D1995"/>
    <w:rsid w:val="009D206A"/>
    <w:rsid w:val="009D212E"/>
    <w:rsid w:val="009D2603"/>
    <w:rsid w:val="009D492D"/>
    <w:rsid w:val="009E22B1"/>
    <w:rsid w:val="009E293D"/>
    <w:rsid w:val="009F1BC0"/>
    <w:rsid w:val="009F442B"/>
    <w:rsid w:val="00A00489"/>
    <w:rsid w:val="00A029F3"/>
    <w:rsid w:val="00A04227"/>
    <w:rsid w:val="00A042AF"/>
    <w:rsid w:val="00A044F8"/>
    <w:rsid w:val="00A04D7B"/>
    <w:rsid w:val="00A06C10"/>
    <w:rsid w:val="00A127E3"/>
    <w:rsid w:val="00A148DE"/>
    <w:rsid w:val="00A14A2C"/>
    <w:rsid w:val="00A14FC4"/>
    <w:rsid w:val="00A20A3C"/>
    <w:rsid w:val="00A22150"/>
    <w:rsid w:val="00A224A8"/>
    <w:rsid w:val="00A233A8"/>
    <w:rsid w:val="00A25FDE"/>
    <w:rsid w:val="00A35B29"/>
    <w:rsid w:val="00A40816"/>
    <w:rsid w:val="00A444E7"/>
    <w:rsid w:val="00A45EB8"/>
    <w:rsid w:val="00A45F98"/>
    <w:rsid w:val="00A6201E"/>
    <w:rsid w:val="00A63B5A"/>
    <w:rsid w:val="00A65AC2"/>
    <w:rsid w:val="00A665DC"/>
    <w:rsid w:val="00A6689F"/>
    <w:rsid w:val="00A7473E"/>
    <w:rsid w:val="00A81D95"/>
    <w:rsid w:val="00A823D6"/>
    <w:rsid w:val="00A85821"/>
    <w:rsid w:val="00A87D12"/>
    <w:rsid w:val="00A901CD"/>
    <w:rsid w:val="00A91977"/>
    <w:rsid w:val="00A927D5"/>
    <w:rsid w:val="00A92859"/>
    <w:rsid w:val="00A936C2"/>
    <w:rsid w:val="00A973C7"/>
    <w:rsid w:val="00AA08C5"/>
    <w:rsid w:val="00AA52C3"/>
    <w:rsid w:val="00AA5527"/>
    <w:rsid w:val="00AB5580"/>
    <w:rsid w:val="00AC0572"/>
    <w:rsid w:val="00AC59C1"/>
    <w:rsid w:val="00AC63C4"/>
    <w:rsid w:val="00AC64DE"/>
    <w:rsid w:val="00AD2204"/>
    <w:rsid w:val="00AE25D1"/>
    <w:rsid w:val="00AF0584"/>
    <w:rsid w:val="00AF131D"/>
    <w:rsid w:val="00B0024A"/>
    <w:rsid w:val="00B00B8F"/>
    <w:rsid w:val="00B02735"/>
    <w:rsid w:val="00B15530"/>
    <w:rsid w:val="00B15627"/>
    <w:rsid w:val="00B15DF9"/>
    <w:rsid w:val="00B20E25"/>
    <w:rsid w:val="00B26824"/>
    <w:rsid w:val="00B303D9"/>
    <w:rsid w:val="00B40189"/>
    <w:rsid w:val="00B43D83"/>
    <w:rsid w:val="00B51197"/>
    <w:rsid w:val="00B61E25"/>
    <w:rsid w:val="00B623AE"/>
    <w:rsid w:val="00B65A30"/>
    <w:rsid w:val="00B6725D"/>
    <w:rsid w:val="00B67D73"/>
    <w:rsid w:val="00B70BD7"/>
    <w:rsid w:val="00B713FC"/>
    <w:rsid w:val="00B748B6"/>
    <w:rsid w:val="00B754F4"/>
    <w:rsid w:val="00B80259"/>
    <w:rsid w:val="00B85D88"/>
    <w:rsid w:val="00B85EF3"/>
    <w:rsid w:val="00B87B04"/>
    <w:rsid w:val="00B970EC"/>
    <w:rsid w:val="00BA2201"/>
    <w:rsid w:val="00BA2922"/>
    <w:rsid w:val="00BB1A0C"/>
    <w:rsid w:val="00BB52BF"/>
    <w:rsid w:val="00BB6545"/>
    <w:rsid w:val="00BC0F9D"/>
    <w:rsid w:val="00BC3AFE"/>
    <w:rsid w:val="00BC63D7"/>
    <w:rsid w:val="00BD2A7A"/>
    <w:rsid w:val="00BD3D5A"/>
    <w:rsid w:val="00BD543F"/>
    <w:rsid w:val="00BE434D"/>
    <w:rsid w:val="00BE4456"/>
    <w:rsid w:val="00BF0291"/>
    <w:rsid w:val="00BF3123"/>
    <w:rsid w:val="00BF6097"/>
    <w:rsid w:val="00C10A08"/>
    <w:rsid w:val="00C12CD7"/>
    <w:rsid w:val="00C1554F"/>
    <w:rsid w:val="00C1744E"/>
    <w:rsid w:val="00C217DC"/>
    <w:rsid w:val="00C219DE"/>
    <w:rsid w:val="00C26BA6"/>
    <w:rsid w:val="00C32021"/>
    <w:rsid w:val="00C46451"/>
    <w:rsid w:val="00C4679B"/>
    <w:rsid w:val="00C53610"/>
    <w:rsid w:val="00C541B6"/>
    <w:rsid w:val="00C54CDA"/>
    <w:rsid w:val="00C54F02"/>
    <w:rsid w:val="00C57B00"/>
    <w:rsid w:val="00C63CEE"/>
    <w:rsid w:val="00C64869"/>
    <w:rsid w:val="00C73C3F"/>
    <w:rsid w:val="00C90799"/>
    <w:rsid w:val="00C95E94"/>
    <w:rsid w:val="00C97B43"/>
    <w:rsid w:val="00CA3A83"/>
    <w:rsid w:val="00CB0681"/>
    <w:rsid w:val="00CB1C3E"/>
    <w:rsid w:val="00CB28FD"/>
    <w:rsid w:val="00CB63FF"/>
    <w:rsid w:val="00CB6B3E"/>
    <w:rsid w:val="00CC13F7"/>
    <w:rsid w:val="00CD1AAE"/>
    <w:rsid w:val="00CD4528"/>
    <w:rsid w:val="00CD4EB6"/>
    <w:rsid w:val="00CD6597"/>
    <w:rsid w:val="00CE298A"/>
    <w:rsid w:val="00CE2AA0"/>
    <w:rsid w:val="00CE39AB"/>
    <w:rsid w:val="00CF4520"/>
    <w:rsid w:val="00D032F0"/>
    <w:rsid w:val="00D04939"/>
    <w:rsid w:val="00D13E75"/>
    <w:rsid w:val="00D22F5C"/>
    <w:rsid w:val="00D252DF"/>
    <w:rsid w:val="00D25C17"/>
    <w:rsid w:val="00D32073"/>
    <w:rsid w:val="00D357DD"/>
    <w:rsid w:val="00D46592"/>
    <w:rsid w:val="00D54722"/>
    <w:rsid w:val="00D60073"/>
    <w:rsid w:val="00D6101F"/>
    <w:rsid w:val="00D64095"/>
    <w:rsid w:val="00D70B28"/>
    <w:rsid w:val="00D729FB"/>
    <w:rsid w:val="00D74432"/>
    <w:rsid w:val="00D85961"/>
    <w:rsid w:val="00D948C6"/>
    <w:rsid w:val="00D95558"/>
    <w:rsid w:val="00D9653A"/>
    <w:rsid w:val="00D96B12"/>
    <w:rsid w:val="00DA0CD7"/>
    <w:rsid w:val="00DA2751"/>
    <w:rsid w:val="00DB204F"/>
    <w:rsid w:val="00DB491C"/>
    <w:rsid w:val="00DB5351"/>
    <w:rsid w:val="00DB5647"/>
    <w:rsid w:val="00DC14E2"/>
    <w:rsid w:val="00DD48FB"/>
    <w:rsid w:val="00DD6B8B"/>
    <w:rsid w:val="00DD6F96"/>
    <w:rsid w:val="00DE010F"/>
    <w:rsid w:val="00DE32C2"/>
    <w:rsid w:val="00DE793D"/>
    <w:rsid w:val="00DF2BD8"/>
    <w:rsid w:val="00DF2DBA"/>
    <w:rsid w:val="00DF5B8D"/>
    <w:rsid w:val="00DF74AC"/>
    <w:rsid w:val="00E051A5"/>
    <w:rsid w:val="00E17960"/>
    <w:rsid w:val="00E30BA5"/>
    <w:rsid w:val="00E31211"/>
    <w:rsid w:val="00E31D71"/>
    <w:rsid w:val="00E32E61"/>
    <w:rsid w:val="00E3624D"/>
    <w:rsid w:val="00E378B8"/>
    <w:rsid w:val="00E40C30"/>
    <w:rsid w:val="00E67A10"/>
    <w:rsid w:val="00E727CA"/>
    <w:rsid w:val="00E729E5"/>
    <w:rsid w:val="00E7410C"/>
    <w:rsid w:val="00E82985"/>
    <w:rsid w:val="00E87CF6"/>
    <w:rsid w:val="00E91AA0"/>
    <w:rsid w:val="00E9276C"/>
    <w:rsid w:val="00E95B80"/>
    <w:rsid w:val="00E95D3D"/>
    <w:rsid w:val="00EA6B87"/>
    <w:rsid w:val="00EB081C"/>
    <w:rsid w:val="00EB165A"/>
    <w:rsid w:val="00EB1A84"/>
    <w:rsid w:val="00EB35A1"/>
    <w:rsid w:val="00EC16D8"/>
    <w:rsid w:val="00EC3773"/>
    <w:rsid w:val="00EC7A70"/>
    <w:rsid w:val="00ED2A05"/>
    <w:rsid w:val="00ED3AD7"/>
    <w:rsid w:val="00EE48DC"/>
    <w:rsid w:val="00EE55C1"/>
    <w:rsid w:val="00EF5DAB"/>
    <w:rsid w:val="00F00CA8"/>
    <w:rsid w:val="00F02543"/>
    <w:rsid w:val="00F1308B"/>
    <w:rsid w:val="00F1494D"/>
    <w:rsid w:val="00F16B7F"/>
    <w:rsid w:val="00F20F8C"/>
    <w:rsid w:val="00F23B14"/>
    <w:rsid w:val="00F276CF"/>
    <w:rsid w:val="00F34347"/>
    <w:rsid w:val="00F34D17"/>
    <w:rsid w:val="00F4269B"/>
    <w:rsid w:val="00F44539"/>
    <w:rsid w:val="00F47CDE"/>
    <w:rsid w:val="00F52BF3"/>
    <w:rsid w:val="00F57937"/>
    <w:rsid w:val="00F57D35"/>
    <w:rsid w:val="00F60431"/>
    <w:rsid w:val="00F61728"/>
    <w:rsid w:val="00F67F1F"/>
    <w:rsid w:val="00F81C3A"/>
    <w:rsid w:val="00F8333C"/>
    <w:rsid w:val="00F8574F"/>
    <w:rsid w:val="00F86AD7"/>
    <w:rsid w:val="00F86EC4"/>
    <w:rsid w:val="00F90011"/>
    <w:rsid w:val="00F919BA"/>
    <w:rsid w:val="00F9422A"/>
    <w:rsid w:val="00F94DA8"/>
    <w:rsid w:val="00FA07E9"/>
    <w:rsid w:val="00FA1F12"/>
    <w:rsid w:val="00FA6287"/>
    <w:rsid w:val="00FB047A"/>
    <w:rsid w:val="00FB4751"/>
    <w:rsid w:val="00FB712A"/>
    <w:rsid w:val="00FC0545"/>
    <w:rsid w:val="00FC27A1"/>
    <w:rsid w:val="00FC5F21"/>
    <w:rsid w:val="00FC7EC1"/>
    <w:rsid w:val="00FD3497"/>
    <w:rsid w:val="00FE3D63"/>
    <w:rsid w:val="00FF18DD"/>
    <w:rsid w:val="00FF31C7"/>
    <w:rsid w:val="00FF32A4"/>
    <w:rsid w:val="00FF5611"/>
    <w:rsid w:val="00FF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BC6C1"/>
  <w15:docId w15:val="{457EAD4D-7D3E-490C-B8A2-8CDB36B6E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0073"/>
    <w:rPr>
      <w:rFonts w:eastAsia="Times New Roman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D60073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48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28"/>
      <w:szCs w:val="28"/>
      <w:lang w:eastAsia="en-US"/>
    </w:rPr>
  </w:style>
  <w:style w:type="paragraph" w:styleId="Titre2">
    <w:name w:val="heading 2"/>
    <w:basedOn w:val="Paragraphedeliste"/>
    <w:next w:val="Normal"/>
    <w:link w:val="Titre2Car"/>
    <w:uiPriority w:val="9"/>
    <w:unhideWhenUsed/>
    <w:qFormat/>
    <w:rsid w:val="00D60073"/>
    <w:pPr>
      <w:numPr>
        <w:numId w:val="18"/>
      </w:numPr>
      <w:outlineLvl w:val="1"/>
    </w:pPr>
    <w:rPr>
      <w:rFonts w:eastAsiaTheme="minorHAnsi" w:cstheme="minorBidi"/>
      <w:szCs w:val="22"/>
      <w:lang w:eastAsia="en-US"/>
    </w:rPr>
  </w:style>
  <w:style w:type="paragraph" w:styleId="Titre3">
    <w:name w:val="heading 3"/>
    <w:basedOn w:val="Paragraphedeliste"/>
    <w:next w:val="Normal"/>
    <w:link w:val="Titre3Car"/>
    <w:uiPriority w:val="9"/>
    <w:unhideWhenUsed/>
    <w:qFormat/>
    <w:rsid w:val="00D60073"/>
    <w:pPr>
      <w:numPr>
        <w:numId w:val="19"/>
      </w:numPr>
      <w:outlineLvl w:val="2"/>
    </w:pPr>
    <w:rPr>
      <w:rFonts w:eastAsiaTheme="minorHAnsi" w:cstheme="minorBidi"/>
      <w:szCs w:val="22"/>
      <w:lang w:eastAsia="en-US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60073"/>
    <w:rPr>
      <w:rFonts w:ascii="Arial" w:eastAsiaTheme="majorEastAsia" w:hAnsi="Arial" w:cstheme="majorBidi"/>
      <w:b/>
      <w:bCs/>
      <w:color w:val="000000" w:themeColor="text1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D60073"/>
    <w:rPr>
      <w:sz w:val="24"/>
    </w:rPr>
  </w:style>
  <w:style w:type="paragraph" w:styleId="Sous-titre">
    <w:name w:val="Subtitle"/>
    <w:aliases w:val="Titre Fiche"/>
    <w:basedOn w:val="Normal"/>
    <w:link w:val="Sous-titreCar"/>
    <w:qFormat/>
    <w:rsid w:val="00D60073"/>
    <w:pPr>
      <w:numPr>
        <w:numId w:val="20"/>
      </w:numPr>
      <w:spacing w:after="60"/>
      <w:outlineLvl w:val="1"/>
    </w:pPr>
    <w:rPr>
      <w:rFonts w:ascii="Arial" w:hAnsi="Arial" w:cs="Arial"/>
    </w:rPr>
  </w:style>
  <w:style w:type="character" w:customStyle="1" w:styleId="Sous-titreCar">
    <w:name w:val="Sous-titre Car"/>
    <w:aliases w:val="Titre Fiche Car"/>
    <w:basedOn w:val="Policepardfaut"/>
    <w:link w:val="Sous-titre"/>
    <w:rsid w:val="00D60073"/>
    <w:rPr>
      <w:rFonts w:ascii="Arial" w:eastAsia="Times New Roman" w:hAnsi="Arial" w:cs="Arial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D60073"/>
    <w:pPr>
      <w:ind w:left="720"/>
      <w:contextualSpacing/>
    </w:pPr>
  </w:style>
  <w:style w:type="paragraph" w:customStyle="1" w:styleId="Style6">
    <w:name w:val="Style6"/>
    <w:basedOn w:val="Normal"/>
    <w:rsid w:val="00154086"/>
    <w:pPr>
      <w:numPr>
        <w:numId w:val="5"/>
      </w:numPr>
    </w:pPr>
    <w:rPr>
      <w:rFonts w:ascii="Times New Roman" w:hAnsi="Times New Roman"/>
      <w:sz w:val="20"/>
      <w:szCs w:val="20"/>
    </w:rPr>
  </w:style>
  <w:style w:type="table" w:styleId="Grilledutableau">
    <w:name w:val="Table Grid"/>
    <w:basedOn w:val="TableauNormal"/>
    <w:rsid w:val="00154086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umros">
    <w:name w:val="List Number"/>
    <w:basedOn w:val="Normal"/>
    <w:rsid w:val="00000388"/>
    <w:pPr>
      <w:numPr>
        <w:numId w:val="8"/>
      </w:numPr>
    </w:pPr>
    <w:rPr>
      <w:rFonts w:ascii="Times New Roman" w:hAnsi="Times New Roman"/>
    </w:rPr>
  </w:style>
  <w:style w:type="character" w:customStyle="1" w:styleId="Titre3Car">
    <w:name w:val="Titre 3 Car"/>
    <w:basedOn w:val="Policepardfaut"/>
    <w:link w:val="Titre3"/>
    <w:uiPriority w:val="9"/>
    <w:rsid w:val="00D60073"/>
    <w:rPr>
      <w:sz w:val="24"/>
    </w:rPr>
  </w:style>
  <w:style w:type="paragraph" w:customStyle="1" w:styleId="Textecourant">
    <w:name w:val="Texte courant"/>
    <w:basedOn w:val="Normal"/>
    <w:qFormat/>
    <w:rsid w:val="00521AB0"/>
    <w:pPr>
      <w:numPr>
        <w:numId w:val="24"/>
      </w:numPr>
      <w:spacing w:after="20"/>
      <w:jc w:val="both"/>
      <w:outlineLvl w:val="0"/>
    </w:pPr>
    <w:rPr>
      <w:rFonts w:ascii="Times New Roman" w:eastAsia="Cambria" w:hAnsi="Times New Roman"/>
      <w:szCs w:val="1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C147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C147E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nhideWhenUsed/>
    <w:rsid w:val="006F51A2"/>
    <w:rPr>
      <w:color w:val="0000FF"/>
      <w:u w:val="single"/>
    </w:rPr>
  </w:style>
  <w:style w:type="character" w:styleId="Textedelespacerserv">
    <w:name w:val="Placeholder Text"/>
    <w:basedOn w:val="Policepardfaut"/>
    <w:uiPriority w:val="99"/>
    <w:semiHidden/>
    <w:rsid w:val="00A81D95"/>
    <w:rPr>
      <w:color w:val="808080"/>
    </w:rPr>
  </w:style>
  <w:style w:type="paragraph" w:customStyle="1" w:styleId="Style3">
    <w:name w:val="Style3"/>
    <w:basedOn w:val="Normal"/>
    <w:rsid w:val="008A7EAC"/>
    <w:pPr>
      <w:numPr>
        <w:numId w:val="32"/>
      </w:numPr>
    </w:pPr>
    <w:rPr>
      <w:rFonts w:ascii="Calibri" w:hAnsi="Calibri" w:cs="Calibri"/>
    </w:rPr>
  </w:style>
  <w:style w:type="paragraph" w:styleId="Corpsdetexte">
    <w:name w:val="Body Text"/>
    <w:basedOn w:val="Normal"/>
    <w:link w:val="CorpsdetexteCar"/>
    <w:rsid w:val="008A7EAC"/>
    <w:pPr>
      <w:spacing w:after="120"/>
    </w:pPr>
    <w:rPr>
      <w:rFonts w:ascii="Calibri" w:hAnsi="Calibri" w:cs="Calibri"/>
    </w:rPr>
  </w:style>
  <w:style w:type="character" w:customStyle="1" w:styleId="CorpsdetexteCar">
    <w:name w:val="Corps de texte Car"/>
    <w:basedOn w:val="Policepardfaut"/>
    <w:link w:val="Corpsdetexte"/>
    <w:rsid w:val="008A7EAC"/>
    <w:rPr>
      <w:rFonts w:ascii="Calibri" w:eastAsia="Times New Roman" w:hAnsi="Calibri" w:cs="Calibri"/>
      <w:sz w:val="24"/>
      <w:szCs w:val="24"/>
      <w:lang w:eastAsia="fr-FR"/>
    </w:rPr>
  </w:style>
  <w:style w:type="paragraph" w:styleId="Titre">
    <w:name w:val="Title"/>
    <w:basedOn w:val="Paragraphedeliste"/>
    <w:next w:val="Normal"/>
    <w:link w:val="TitreCar"/>
    <w:uiPriority w:val="10"/>
    <w:qFormat/>
    <w:rsid w:val="00F57937"/>
    <w:pPr>
      <w:numPr>
        <w:numId w:val="34"/>
      </w:numPr>
    </w:pPr>
    <w:rPr>
      <w:rFonts w:ascii="Calibri" w:hAnsi="Calibri" w:cs="Calibri"/>
      <w:noProof/>
    </w:rPr>
  </w:style>
  <w:style w:type="character" w:customStyle="1" w:styleId="TitreCar">
    <w:name w:val="Titre Car"/>
    <w:basedOn w:val="Policepardfaut"/>
    <w:link w:val="Titre"/>
    <w:uiPriority w:val="10"/>
    <w:rsid w:val="00F57937"/>
    <w:rPr>
      <w:rFonts w:ascii="Calibri" w:eastAsia="Times New Roman" w:hAnsi="Calibri" w:cs="Calibri"/>
      <w:noProof/>
      <w:sz w:val="24"/>
      <w:szCs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10562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46F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0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7PHvDj4TDfM&amp;ab_channel=ScottManley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rno\Desktop\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</Template>
  <TotalTime>2</TotalTime>
  <Pages>2</Pages>
  <Words>367</Words>
  <Characters>2023</Characters>
  <Application>Microsoft Office Word</Application>
  <DocSecurity>0</DocSecurity>
  <Lines>16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10</vt:i4>
      </vt:variant>
    </vt:vector>
  </HeadingPairs>
  <TitlesOfParts>
    <vt:vector size="11" baseType="lpstr">
      <vt:lpstr/>
      <vt:lpstr>Champ gravitationnel et potentiel gravitationnel autour d’un astre à symétrie sp</vt:lpstr>
      <vt:lpstr>    Champ gravitationnel terrestre :</vt:lpstr>
      <vt:lpstr>        A partir de l’expression de la force gravitationnelle, établir l’expression du c</vt:lpstr>
      <vt:lpstr>        /On définit sur Terre le poids 𝑃 tel que 𝑃=𝑚⋅𝑔 où 𝑔 est appelé l’intensité </vt:lpstr>
      <vt:lpstr>        On considère que le champ gravitation est constant s’il ne diminue pas de plus d</vt:lpstr>
      <vt:lpstr>        quelque soit l’endroit de la surface de la Terre où on se trouve ?</vt:lpstr>
      <vt:lpstr>        à l’altitude à laquelle vole les avions de ligne</vt:lpstr>
      <vt:lpstr>        dans l’ISS (station spatiale internationale) ,𝑔,,𝑅-𝑇..−𝑔,,𝑅-𝑇.+ℎ.-𝑔,,𝑅-�</vt:lpstr>
      <vt:lpstr>    Potentiel gravitationnel et énergie potentielle gravitationnelle :</vt:lpstr>
      <vt:lpstr>        Cartographie du champ gravitationnel autour d’un astre : Sur le schéma ci-dessou</vt:lpstr>
    </vt:vector>
  </TitlesOfParts>
  <Company/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ARNOLD</dc:creator>
  <cp:lastModifiedBy>Christian ARNOLD</cp:lastModifiedBy>
  <cp:revision>3</cp:revision>
  <cp:lastPrinted>2022-10-08T12:13:00Z</cp:lastPrinted>
  <dcterms:created xsi:type="dcterms:W3CDTF">2023-10-14T13:39:00Z</dcterms:created>
  <dcterms:modified xsi:type="dcterms:W3CDTF">2023-10-14T13:40:00Z</dcterms:modified>
</cp:coreProperties>
</file>